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60A59" w14:textId="246EFE66" w:rsidR="0051286B" w:rsidRPr="00FB2D1E" w:rsidRDefault="000A780C" w:rsidP="008C6A1F">
      <w:pPr>
        <w:spacing w:line="240" w:lineRule="auto"/>
        <w:ind w:right="567"/>
        <w:rPr>
          <w:sz w:val="2"/>
        </w:rPr>
        <w:sectPr w:rsidR="0051286B" w:rsidRPr="00FB2D1E" w:rsidSect="00B71AEE">
          <w:headerReference w:type="first" r:id="rId13"/>
          <w:footerReference w:type="first" r:id="rId14"/>
          <w:pgSz w:w="11906" w:h="16838" w:code="9"/>
          <w:pgMar w:top="737" w:right="720" w:bottom="431" w:left="720" w:header="142" w:footer="142" w:gutter="0"/>
          <w:cols w:space="720"/>
          <w:docGrid w:linePitch="360"/>
        </w:sectPr>
      </w:pPr>
      <w:r>
        <w:rPr>
          <w:b/>
          <w:lang w:eastAsia="fr-FR"/>
          <w14:ligatures w14:val="standard"/>
        </w:rPr>
        <w:drawing>
          <wp:anchor distT="0" distB="0" distL="114300" distR="114300" simplePos="0" relativeHeight="251798528" behindDoc="0" locked="0" layoutInCell="1" allowOverlap="1" wp14:anchorId="2835BF4F" wp14:editId="61B97FF7">
            <wp:simplePos x="0" y="0"/>
            <wp:positionH relativeFrom="margin">
              <wp:posOffset>1723390</wp:posOffset>
            </wp:positionH>
            <wp:positionV relativeFrom="paragraph">
              <wp:posOffset>9017635</wp:posOffset>
            </wp:positionV>
            <wp:extent cx="611505" cy="55245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lang w:eastAsia="fr-FR"/>
          <w14:ligatures w14:val="standard"/>
        </w:rPr>
        <w:drawing>
          <wp:anchor distT="0" distB="0" distL="114300" distR="114300" simplePos="0" relativeHeight="251799552" behindDoc="0" locked="0" layoutInCell="1" allowOverlap="1" wp14:anchorId="5B1C8D15" wp14:editId="6293F8B7">
            <wp:simplePos x="0" y="0"/>
            <wp:positionH relativeFrom="column">
              <wp:posOffset>2426970</wp:posOffset>
            </wp:positionH>
            <wp:positionV relativeFrom="paragraph">
              <wp:posOffset>8989695</wp:posOffset>
            </wp:positionV>
            <wp:extent cx="600075" cy="49974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drawing>
          <wp:anchor distT="0" distB="0" distL="114300" distR="114300" simplePos="0" relativeHeight="251801600" behindDoc="0" locked="0" layoutInCell="1" allowOverlap="1" wp14:anchorId="39DB0775" wp14:editId="51225676">
            <wp:simplePos x="0" y="0"/>
            <wp:positionH relativeFrom="margin">
              <wp:posOffset>4032885</wp:posOffset>
            </wp:positionH>
            <wp:positionV relativeFrom="paragraph">
              <wp:posOffset>8962390</wp:posOffset>
            </wp:positionV>
            <wp:extent cx="647700" cy="6477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 w:cstheme="minorBidi"/>
          <w:b/>
          <w:sz w:val="22"/>
          <w:lang w:eastAsia="ja-JP"/>
        </w:rPr>
        <w:drawing>
          <wp:anchor distT="0" distB="0" distL="114300" distR="114300" simplePos="0" relativeHeight="251802624" behindDoc="0" locked="0" layoutInCell="1" allowOverlap="1" wp14:anchorId="50466C7D" wp14:editId="4890EA1C">
            <wp:simplePos x="0" y="0"/>
            <wp:positionH relativeFrom="margin">
              <wp:posOffset>3107690</wp:posOffset>
            </wp:positionH>
            <wp:positionV relativeFrom="paragraph">
              <wp:posOffset>9124315</wp:posOffset>
            </wp:positionV>
            <wp:extent cx="963930" cy="257175"/>
            <wp:effectExtent l="0" t="0" r="7620" b="9525"/>
            <wp:wrapNone/>
            <wp:docPr id="37" name="Image 3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color w:val="222222"/>
          <w:sz w:val="24"/>
          <w:szCs w:val="24"/>
          <w:lang w:eastAsia="fr-FR"/>
        </w:rPr>
        <w:drawing>
          <wp:anchor distT="0" distB="0" distL="114300" distR="114300" simplePos="0" relativeHeight="251803648" behindDoc="0" locked="0" layoutInCell="1" allowOverlap="1" wp14:anchorId="3DA06256" wp14:editId="0D59C96C">
            <wp:simplePos x="0" y="0"/>
            <wp:positionH relativeFrom="margin">
              <wp:posOffset>5659120</wp:posOffset>
            </wp:positionH>
            <wp:positionV relativeFrom="paragraph">
              <wp:posOffset>8914765</wp:posOffset>
            </wp:positionV>
            <wp:extent cx="981075" cy="280670"/>
            <wp:effectExtent l="0" t="0" r="9525" b="5080"/>
            <wp:wrapNone/>
            <wp:docPr id="38" name="Image 38" descr="Une image contenant texte, sign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texte, sign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color w:val="222222"/>
          <w:sz w:val="24"/>
          <w:szCs w:val="24"/>
          <w:lang w:eastAsia="fr-FR"/>
        </w:rPr>
        <w:drawing>
          <wp:anchor distT="0" distB="0" distL="114300" distR="114300" simplePos="0" relativeHeight="251804672" behindDoc="0" locked="0" layoutInCell="1" allowOverlap="1" wp14:anchorId="30793E63" wp14:editId="734DDE65">
            <wp:simplePos x="0" y="0"/>
            <wp:positionH relativeFrom="margin">
              <wp:posOffset>5574665</wp:posOffset>
            </wp:positionH>
            <wp:positionV relativeFrom="paragraph">
              <wp:posOffset>9195435</wp:posOffset>
            </wp:positionV>
            <wp:extent cx="1075055" cy="63817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 w:cstheme="minorBidi"/>
          <w:b/>
          <w:sz w:val="22"/>
          <w:lang w:eastAsia="ja-JP"/>
        </w:rPr>
        <w:drawing>
          <wp:anchor distT="0" distB="0" distL="114300" distR="114300" simplePos="0" relativeHeight="251805696" behindDoc="0" locked="0" layoutInCell="1" allowOverlap="1" wp14:anchorId="60FB963C" wp14:editId="64D8FC24">
            <wp:simplePos x="0" y="0"/>
            <wp:positionH relativeFrom="column">
              <wp:posOffset>4810760</wp:posOffset>
            </wp:positionH>
            <wp:positionV relativeFrom="paragraph">
              <wp:posOffset>9009380</wp:posOffset>
            </wp:positionV>
            <wp:extent cx="782955" cy="647065"/>
            <wp:effectExtent l="0" t="0" r="0" b="635"/>
            <wp:wrapNone/>
            <wp:docPr id="40" name="Image 4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pict w14:anchorId="686A1C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-14.25pt;margin-top:710.35pt;width:132.2pt;height:34.15pt;z-index:-251555840;mso-position-horizontal-relative:margin;mso-position-vertical-relative:margin">
            <v:imagedata r:id="rId22" o:title="logo_couleur_base_line_gris"/>
            <w10:wrap anchorx="margin" anchory="margin"/>
          </v:shape>
        </w:pict>
      </w:r>
      <w:r w:rsidR="00F312E1">
        <w:rPr>
          <w:b/>
        </w:rPr>
        <w:drawing>
          <wp:anchor distT="0" distB="0" distL="114300" distR="114300" simplePos="0" relativeHeight="251796480" behindDoc="0" locked="0" layoutInCell="1" allowOverlap="1" wp14:anchorId="5B9D17A6" wp14:editId="00A38D69">
            <wp:simplePos x="0" y="0"/>
            <wp:positionH relativeFrom="margin">
              <wp:posOffset>5475936</wp:posOffset>
            </wp:positionH>
            <wp:positionV relativeFrom="paragraph">
              <wp:posOffset>1222375</wp:posOffset>
            </wp:positionV>
            <wp:extent cx="1343770" cy="1343770"/>
            <wp:effectExtent l="0" t="0" r="8890" b="889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0" cy="13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A93">
        <w:rPr>
          <w:b/>
          <w:lang w:eastAsia="fr-FR"/>
          <w14:ligatures w14:val="standar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96CE03" wp14:editId="1D749BCF">
                <wp:simplePos x="0" y="0"/>
                <wp:positionH relativeFrom="column">
                  <wp:posOffset>5267739</wp:posOffset>
                </wp:positionH>
                <wp:positionV relativeFrom="paragraph">
                  <wp:posOffset>5567044</wp:posOffset>
                </wp:positionV>
                <wp:extent cx="1589405" cy="267915"/>
                <wp:effectExtent l="0" t="0" r="0" b="0"/>
                <wp:wrapNone/>
                <wp:docPr id="11" name="Triangle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267915"/>
                        </a:xfrm>
                        <a:prstGeom prst="rtTriangl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1CDC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11" o:spid="_x0000_s1026" type="#_x0000_t6" style="position:absolute;margin-left:414.8pt;margin-top:438.35pt;width:125.15pt;height:21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" fillcolor="#404040 [2429]" stroked="f" strokeweight=".5pt"/>
            </w:pict>
          </mc:Fallback>
        </mc:AlternateContent>
      </w:r>
      <w:r w:rsidR="00E77A93">
        <w:rPr>
          <w:b/>
          <w:lang w:eastAsia="fr-FR"/>
          <w14:ligatures w14:val="standard"/>
        </w:rPr>
        <w:drawing>
          <wp:anchor distT="0" distB="0" distL="114300" distR="114300" simplePos="0" relativeHeight="251767808" behindDoc="0" locked="0" layoutInCell="1" allowOverlap="1" wp14:anchorId="281C113A" wp14:editId="1D8A238D">
            <wp:simplePos x="0" y="0"/>
            <wp:positionH relativeFrom="margin">
              <wp:posOffset>3194685</wp:posOffset>
            </wp:positionH>
            <wp:positionV relativeFrom="paragraph">
              <wp:posOffset>2569541</wp:posOffset>
            </wp:positionV>
            <wp:extent cx="3423285" cy="2060575"/>
            <wp:effectExtent l="0" t="0" r="5715" b="0"/>
            <wp:wrapNone/>
            <wp:docPr id="2" name="Image 2" descr="Une image contenant personne, intérieur, fenêtre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ersonne, intérieur, fenêtre, femme&#10;&#10;Description générée automatiquement"/>
                    <pic:cNvPicPr/>
                  </pic:nvPicPr>
                  <pic:blipFill>
                    <a:blip r:embed="rId2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A93">
        <w:rPr>
          <w:b/>
          <w:lang w:eastAsia="fr-FR"/>
          <w14:ligatures w14:val="standard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7077F8D" wp14:editId="5782A4E9">
                <wp:simplePos x="0" y="0"/>
                <wp:positionH relativeFrom="column">
                  <wp:posOffset>-252095</wp:posOffset>
                </wp:positionH>
                <wp:positionV relativeFrom="paragraph">
                  <wp:posOffset>1215390</wp:posOffset>
                </wp:positionV>
                <wp:extent cx="2369185" cy="400050"/>
                <wp:effectExtent l="0" t="0" r="0" b="0"/>
                <wp:wrapNone/>
                <wp:docPr id="10" name="Triangle isocè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69185" cy="400050"/>
                        </a:xfrm>
                        <a:prstGeom prst="triangle">
                          <a:avLst/>
                        </a:prstGeom>
                        <a:solidFill>
                          <a:srgbClr val="2EBC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5033C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0" o:spid="_x0000_s1026" type="#_x0000_t5" style="position:absolute;margin-left:-19.85pt;margin-top:95.7pt;width:186.55pt;height:31.5pt;rotation:180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" fillcolor="#2ebcb9" stroked="f" strokeweight="1pt"/>
            </w:pict>
          </mc:Fallback>
        </mc:AlternateContent>
      </w:r>
      <w:r w:rsidR="007938A3">
        <w:rPr>
          <w:b/>
          <w:lang w:eastAsia="fr-FR"/>
          <w14:ligatures w14:val="standar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407C10" wp14:editId="49FD682E">
                <wp:simplePos x="0" y="0"/>
                <wp:positionH relativeFrom="margin">
                  <wp:posOffset>2691516</wp:posOffset>
                </wp:positionH>
                <wp:positionV relativeFrom="paragraph">
                  <wp:posOffset>5559094</wp:posOffset>
                </wp:positionV>
                <wp:extent cx="2544417" cy="2696845"/>
                <wp:effectExtent l="0" t="0" r="8890" b="825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7" cy="26968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FBBB8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2FBBB8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2FBBB8">
                                <a:shade val="1000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B63A1" w14:textId="77777777" w:rsidR="006B15CA" w:rsidRDefault="006B15CA" w:rsidP="006B15C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eastAsia="fr-FR"/>
                              </w:rPr>
                            </w:pPr>
                            <w:bookmarkStart w:id="0" w:name="_Hlk120527796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eastAsia="fr-FR"/>
                              </w:rPr>
                              <w:t>Quel est le rythme de</w:t>
                            </w:r>
                          </w:p>
                          <w:p w14:paraId="7F617655" w14:textId="6C89E780" w:rsidR="006B15CA" w:rsidRDefault="006B15CA" w:rsidP="006B15C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eastAsia="fr-FR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eastAsia="fr-FR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eastAsia="fr-FR"/>
                              </w:rPr>
                              <w:t xml:space="preserve"> formation ?</w:t>
                            </w:r>
                          </w:p>
                          <w:p w14:paraId="5AEDD8A8" w14:textId="77777777" w:rsidR="006B15CA" w:rsidRPr="00E77A93" w:rsidRDefault="006B15CA" w:rsidP="006B15CA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noProof w:val="0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14:paraId="041E8545" w14:textId="609F050D" w:rsidR="006B15CA" w:rsidRPr="00E77A93" w:rsidRDefault="006B15CA" w:rsidP="007938A3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line="240" w:lineRule="auto"/>
                              <w:jc w:val="left"/>
                              <w:rPr>
                                <w:rFonts w:ascii="Times New Roman" w:hAnsi="Times New Roman" w:cs="Times New Roman"/>
                                <w:noProof w:val="0"/>
                                <w:sz w:val="22"/>
                                <w:lang w:eastAsia="fr-FR"/>
                              </w:rPr>
                            </w:pPr>
                            <w:r w:rsidRPr="006B15CA">
                              <w:rPr>
                                <w:rFonts w:ascii="Calibri" w:hAnsi="Calibri" w:cs="Calibri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eastAsia="fr-FR"/>
                              </w:rPr>
                              <w:t>Durée de formation :</w:t>
                            </w:r>
                            <w:r w:rsidRPr="006B15CA">
                              <w:rPr>
                                <w:rFonts w:ascii="Times New Roman" w:hAnsi="Times New Roman" w:cs="Times New Roman"/>
                                <w:noProof w:val="0"/>
                                <w:sz w:val="15"/>
                                <w:szCs w:val="15"/>
                                <w:lang w:eastAsia="fr-FR"/>
                              </w:rPr>
                              <w:t> </w:t>
                            </w:r>
                            <w:r w:rsidRPr="00E77A93">
                              <w:rPr>
                                <w:rFonts w:ascii="Calibri" w:hAnsi="Calibri" w:cs="Calibri"/>
                                <w:noProof w:val="0"/>
                                <w:sz w:val="22"/>
                                <w:lang w:eastAsia="fr-FR"/>
                              </w:rPr>
                              <w:t xml:space="preserve">6 </w:t>
                            </w:r>
                            <w:r w:rsidR="00E3658F">
                              <w:rPr>
                                <w:rFonts w:ascii="Calibri" w:hAnsi="Calibri" w:cs="Calibri"/>
                                <w:noProof w:val="0"/>
                                <w:sz w:val="22"/>
                                <w:lang w:eastAsia="fr-FR"/>
                              </w:rPr>
                              <w:t xml:space="preserve">à 9 </w:t>
                            </w:r>
                            <w:r w:rsidRPr="00E77A93">
                              <w:rPr>
                                <w:rFonts w:ascii="Calibri" w:hAnsi="Calibri" w:cs="Calibri"/>
                                <w:noProof w:val="0"/>
                                <w:sz w:val="22"/>
                                <w:lang w:eastAsia="fr-FR"/>
                              </w:rPr>
                              <w:t>semaines à temps partiel</w:t>
                            </w:r>
                          </w:p>
                          <w:p w14:paraId="21EB643C" w14:textId="05E34CA7" w:rsidR="006B15CA" w:rsidRPr="007938A3" w:rsidRDefault="006B15CA" w:rsidP="007938A3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line="240" w:lineRule="auto"/>
                              <w:jc w:val="left"/>
                              <w:rPr>
                                <w:rFonts w:ascii="Calibri" w:hAnsi="Calibri" w:cs="Calibri"/>
                                <w:noProof w:val="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938A3">
                              <w:rPr>
                                <w:rFonts w:ascii="Calibri" w:hAnsi="Calibri" w:cs="Calibri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eastAsia="fr-FR"/>
                              </w:rPr>
                              <w:t>Rythme</w:t>
                            </w:r>
                            <w:r w:rsidRPr="007938A3">
                              <w:rPr>
                                <w:rFonts w:ascii="Calibri" w:hAnsi="Calibri" w:cs="Calibri"/>
                                <w:noProof w:val="0"/>
                                <w:sz w:val="24"/>
                                <w:szCs w:val="24"/>
                                <w:lang w:eastAsia="fr-FR"/>
                              </w:rPr>
                              <w:t xml:space="preserve"> : 17.5h / semaine </w:t>
                            </w:r>
                            <w:r w:rsidRPr="00E77A93">
                              <w:rPr>
                                <w:rFonts w:ascii="Calibri" w:hAnsi="Calibri" w:cs="Calibri"/>
                                <w:b/>
                                <w:bCs/>
                                <w:noProof w:val="0"/>
                                <w:sz w:val="22"/>
                                <w:lang w:eastAsia="fr-FR"/>
                              </w:rPr>
                              <w:t>(</w:t>
                            </w:r>
                            <w:r w:rsidRPr="00E77A93">
                              <w:rPr>
                                <w:rFonts w:ascii="Calibri" w:hAnsi="Calibri" w:cs="Calibri"/>
                                <w:noProof w:val="0"/>
                                <w:sz w:val="22"/>
                                <w:lang w:eastAsia="fr-FR"/>
                              </w:rPr>
                              <w:t>Alternance de séquences en </w:t>
                            </w:r>
                            <w:r w:rsidRPr="00E77A93">
                              <w:rPr>
                                <w:rFonts w:ascii="Calibri" w:hAnsi="Calibri" w:cs="Calibri"/>
                                <w:b/>
                                <w:bCs/>
                                <w:noProof w:val="0"/>
                                <w:sz w:val="22"/>
                                <w:lang w:eastAsia="fr-FR"/>
                              </w:rPr>
                              <w:t>distanciel</w:t>
                            </w:r>
                            <w:r w:rsidRPr="00E77A93">
                              <w:rPr>
                                <w:rFonts w:ascii="Calibri" w:hAnsi="Calibri" w:cs="Calibri"/>
                                <w:noProof w:val="0"/>
                                <w:sz w:val="22"/>
                                <w:lang w:eastAsia="fr-FR"/>
                              </w:rPr>
                              <w:t xml:space="preserve"> et en </w:t>
                            </w:r>
                            <w:r w:rsidRPr="00E77A93">
                              <w:rPr>
                                <w:rFonts w:ascii="Calibri" w:hAnsi="Calibri" w:cs="Calibri"/>
                                <w:b/>
                                <w:bCs/>
                                <w:noProof w:val="0"/>
                                <w:sz w:val="22"/>
                                <w:lang w:eastAsia="fr-FR"/>
                              </w:rPr>
                              <w:t>présentiel</w:t>
                            </w:r>
                            <w:r w:rsidR="00E77A93" w:rsidRPr="00E77A93">
                              <w:rPr>
                                <w:rFonts w:ascii="Calibri" w:hAnsi="Calibri" w:cs="Calibri"/>
                                <w:b/>
                                <w:bCs/>
                                <w:noProof w:val="0"/>
                                <w:sz w:val="22"/>
                                <w:lang w:eastAsia="fr-FR"/>
                              </w:rPr>
                              <w:t>)</w:t>
                            </w:r>
                          </w:p>
                          <w:p w14:paraId="5B985B62" w14:textId="77777777" w:rsidR="006B15CA" w:rsidRPr="006B15CA" w:rsidRDefault="006B15CA" w:rsidP="007938A3">
                            <w:pPr>
                              <w:spacing w:line="240" w:lineRule="auto"/>
                              <w:jc w:val="left"/>
                              <w:rPr>
                                <w:rFonts w:ascii="Palatino Linotype" w:hAnsi="Palatino Linotype" w:cs="Times New Roman"/>
                                <w:noProof w:val="0"/>
                                <w:szCs w:val="20"/>
                                <w:lang w:eastAsia="fr-FR"/>
                              </w:rPr>
                            </w:pPr>
                          </w:p>
                          <w:p w14:paraId="5E71262A" w14:textId="2A3DE7C1" w:rsidR="006B15CA" w:rsidRPr="006B15CA" w:rsidRDefault="006B15CA" w:rsidP="007938A3">
                            <w:pPr>
                              <w:tabs>
                                <w:tab w:val="left" w:pos="426"/>
                              </w:tabs>
                              <w:spacing w:line="240" w:lineRule="auto"/>
                              <w:jc w:val="left"/>
                              <w:rPr>
                                <w:rFonts w:ascii="Palatino Linotype" w:hAnsi="Palatino Linotype" w:cs="Times New Roman"/>
                                <w:b/>
                                <w:noProof w:val="0"/>
                                <w:szCs w:val="20"/>
                                <w:lang w:eastAsia="fr-FR"/>
                              </w:rPr>
                            </w:pPr>
                            <w:r w:rsidRPr="006B15CA">
                              <w:rPr>
                                <w:rFonts w:ascii="Webdings" w:hAnsi="Webdings" w:cs="Times New Roman"/>
                                <w:b/>
                                <w:noProof w:val="0"/>
                                <w:sz w:val="24"/>
                                <w:szCs w:val="24"/>
                                <w:lang w:eastAsia="fr-FR"/>
                              </w:rPr>
                              <w:t></w:t>
                            </w:r>
                            <w:r w:rsidR="007938A3">
                              <w:rPr>
                                <w:rFonts w:ascii="Webdings" w:hAnsi="Webdings" w:cs="Times New Roman"/>
                                <w:b/>
                                <w:noProof w:val="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  <w:r w:rsidRPr="006B15CA">
                              <w:rPr>
                                <w:rFonts w:ascii="Calibri" w:hAnsi="Calibri" w:cs="Calibri"/>
                                <w:b/>
                                <w:noProof w:val="0"/>
                                <w:sz w:val="24"/>
                                <w:szCs w:val="24"/>
                                <w:lang w:eastAsia="fr-FR"/>
                              </w:rPr>
                              <w:t>Modalités : </w:t>
                            </w:r>
                          </w:p>
                          <w:p w14:paraId="5DC5F7E3" w14:textId="77777777" w:rsidR="006B15CA" w:rsidRPr="00E77A93" w:rsidRDefault="006B15CA" w:rsidP="007938A3">
                            <w:pPr>
                              <w:spacing w:line="240" w:lineRule="auto"/>
                              <w:ind w:left="426"/>
                              <w:jc w:val="left"/>
                              <w:rPr>
                                <w:rFonts w:ascii="Palatino Linotype" w:hAnsi="Palatino Linotype" w:cs="Times New Roman"/>
                                <w:noProof w:val="0"/>
                                <w:sz w:val="22"/>
                                <w:lang w:eastAsia="fr-FR"/>
                              </w:rPr>
                            </w:pPr>
                            <w:r w:rsidRPr="00E77A93">
                              <w:rPr>
                                <w:rFonts w:ascii="Calibri" w:hAnsi="Calibri" w:cs="Calibri"/>
                                <w:noProof w:val="0"/>
                                <w:sz w:val="22"/>
                                <w:lang w:eastAsia="fr-FR"/>
                              </w:rPr>
                              <w:t>1.Un </w:t>
                            </w:r>
                            <w:r w:rsidRPr="00E77A93">
                              <w:rPr>
                                <w:rFonts w:ascii="Calibri" w:hAnsi="Calibri" w:cs="Calibri"/>
                                <w:b/>
                                <w:bCs/>
                                <w:noProof w:val="0"/>
                                <w:sz w:val="22"/>
                                <w:lang w:eastAsia="fr-FR"/>
                              </w:rPr>
                              <w:t>parcours obligatoire </w:t>
                            </w:r>
                            <w:r w:rsidRPr="00E77A93">
                              <w:rPr>
                                <w:rFonts w:ascii="Calibri" w:hAnsi="Calibri" w:cs="Calibri"/>
                                <w:noProof w:val="0"/>
                                <w:sz w:val="22"/>
                                <w:lang w:eastAsia="fr-FR"/>
                              </w:rPr>
                              <w:t>de 105 heures (réparties sur 6 semaines)   </w:t>
                            </w:r>
                          </w:p>
                          <w:p w14:paraId="556FF4D6" w14:textId="32AACEA2" w:rsidR="006B15CA" w:rsidRPr="00E77A93" w:rsidRDefault="006B15CA" w:rsidP="007938A3">
                            <w:pPr>
                              <w:spacing w:line="240" w:lineRule="auto"/>
                              <w:ind w:left="426"/>
                              <w:jc w:val="left"/>
                              <w:rPr>
                                <w:rFonts w:ascii="Palatino Linotype" w:hAnsi="Palatino Linotype" w:cs="Times New Roman"/>
                                <w:noProof w:val="0"/>
                                <w:sz w:val="22"/>
                                <w:lang w:eastAsia="fr-FR"/>
                              </w:rPr>
                            </w:pPr>
                            <w:r w:rsidRPr="00E77A93">
                              <w:rPr>
                                <w:rFonts w:ascii="Calibri" w:hAnsi="Calibri" w:cs="Calibri"/>
                                <w:noProof w:val="0"/>
                                <w:sz w:val="22"/>
                                <w:lang w:eastAsia="fr-FR"/>
                              </w:rPr>
                              <w:t>2. Un parcours </w:t>
                            </w:r>
                            <w:r w:rsidRPr="00E77A93">
                              <w:rPr>
                                <w:rFonts w:ascii="Calibri" w:hAnsi="Calibri" w:cs="Calibri"/>
                                <w:b/>
                                <w:bCs/>
                                <w:noProof w:val="0"/>
                                <w:sz w:val="22"/>
                                <w:lang w:eastAsia="fr-FR"/>
                              </w:rPr>
                              <w:t>optionnel</w:t>
                            </w:r>
                            <w:r w:rsidRPr="00E77A93">
                              <w:rPr>
                                <w:rFonts w:ascii="Calibri" w:hAnsi="Calibri" w:cs="Calibri"/>
                                <w:noProof w:val="0"/>
                                <w:sz w:val="22"/>
                                <w:lang w:eastAsia="fr-FR"/>
                              </w:rPr>
                              <w:t> de 56 heures (réparties sur 3.5 semaines)   </w:t>
                            </w:r>
                          </w:p>
                          <w:bookmarkEnd w:id="0"/>
                          <w:p w14:paraId="1F11BC14" w14:textId="04F0EEB9" w:rsidR="00361B5D" w:rsidRPr="006B15CA" w:rsidRDefault="00361B5D" w:rsidP="006B15CA">
                            <w:pPr>
                              <w:spacing w:line="240" w:lineRule="auto"/>
                              <w:ind w:left="360" w:right="-79"/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6B15CA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07C10" id="Rectangle 17" o:spid="_x0000_s1026" style="position:absolute;left:0;text-align:left;margin-left:211.95pt;margin-top:437.7pt;width:200.35pt;height:212.3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" fillcolor="#117270" stroked="f" strokeweight="1pt">
                <v:fill color2="#25c5c2" rotate="t" angle="270" colors="0 #117270;.5 #1da6a3;1 #25c5c2" focus="100%" type="gradient"/>
                <v:textbox>
                  <w:txbxContent>
                    <w:p w14:paraId="25DB63A1" w14:textId="77777777" w:rsidR="006B15CA" w:rsidRDefault="006B15CA" w:rsidP="006B15CA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noProof w:val="0"/>
                          <w:sz w:val="24"/>
                          <w:szCs w:val="24"/>
                          <w:lang w:eastAsia="fr-FR"/>
                        </w:rPr>
                      </w:pPr>
                      <w:bookmarkStart w:id="1" w:name="_Hlk120527796"/>
                      <w:r>
                        <w:rPr>
                          <w:rFonts w:ascii="Calibri" w:hAnsi="Calibri" w:cs="Calibri"/>
                          <w:b/>
                          <w:bCs/>
                          <w:noProof w:val="0"/>
                          <w:sz w:val="24"/>
                          <w:szCs w:val="24"/>
                          <w:lang w:eastAsia="fr-FR"/>
                        </w:rPr>
                        <w:t>Quel est le rythme de</w:t>
                      </w:r>
                    </w:p>
                    <w:p w14:paraId="7F617655" w14:textId="6C89E780" w:rsidR="006B15CA" w:rsidRDefault="006B15CA" w:rsidP="006B15CA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noProof w:val="0"/>
                          <w:sz w:val="24"/>
                          <w:szCs w:val="24"/>
                          <w:lang w:eastAsia="fr-FR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  <w:noProof w:val="0"/>
                          <w:sz w:val="24"/>
                          <w:szCs w:val="24"/>
                          <w:lang w:eastAsia="fr-FR"/>
                        </w:rPr>
                        <w:t>la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  <w:bCs/>
                          <w:noProof w:val="0"/>
                          <w:sz w:val="24"/>
                          <w:szCs w:val="24"/>
                          <w:lang w:eastAsia="fr-FR"/>
                        </w:rPr>
                        <w:t xml:space="preserve"> formation ?</w:t>
                      </w:r>
                    </w:p>
                    <w:p w14:paraId="5AEDD8A8" w14:textId="77777777" w:rsidR="006B15CA" w:rsidRPr="00E77A93" w:rsidRDefault="006B15CA" w:rsidP="006B15CA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noProof w:val="0"/>
                          <w:sz w:val="16"/>
                          <w:szCs w:val="16"/>
                          <w:lang w:eastAsia="fr-FR"/>
                        </w:rPr>
                      </w:pPr>
                    </w:p>
                    <w:p w14:paraId="041E8545" w14:textId="609F050D" w:rsidR="006B15CA" w:rsidRPr="00E77A93" w:rsidRDefault="006B15CA" w:rsidP="007938A3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line="240" w:lineRule="auto"/>
                        <w:jc w:val="left"/>
                        <w:rPr>
                          <w:rFonts w:ascii="Times New Roman" w:hAnsi="Times New Roman" w:cs="Times New Roman"/>
                          <w:noProof w:val="0"/>
                          <w:sz w:val="22"/>
                          <w:lang w:eastAsia="fr-FR"/>
                        </w:rPr>
                      </w:pPr>
                      <w:r w:rsidRPr="006B15CA">
                        <w:rPr>
                          <w:rFonts w:ascii="Calibri" w:hAnsi="Calibri" w:cs="Calibri"/>
                          <w:b/>
                          <w:bCs/>
                          <w:noProof w:val="0"/>
                          <w:sz w:val="24"/>
                          <w:szCs w:val="24"/>
                          <w:lang w:eastAsia="fr-FR"/>
                        </w:rPr>
                        <w:t>Durée de formation :</w:t>
                      </w:r>
                      <w:r w:rsidRPr="006B15CA">
                        <w:rPr>
                          <w:rFonts w:ascii="Times New Roman" w:hAnsi="Times New Roman" w:cs="Times New Roman"/>
                          <w:noProof w:val="0"/>
                          <w:sz w:val="15"/>
                          <w:szCs w:val="15"/>
                          <w:lang w:eastAsia="fr-FR"/>
                        </w:rPr>
                        <w:t> </w:t>
                      </w:r>
                      <w:r w:rsidRPr="00E77A93">
                        <w:rPr>
                          <w:rFonts w:ascii="Calibri" w:hAnsi="Calibri" w:cs="Calibri"/>
                          <w:noProof w:val="0"/>
                          <w:sz w:val="22"/>
                          <w:lang w:eastAsia="fr-FR"/>
                        </w:rPr>
                        <w:t xml:space="preserve">6 </w:t>
                      </w:r>
                      <w:r w:rsidR="00E3658F">
                        <w:rPr>
                          <w:rFonts w:ascii="Calibri" w:hAnsi="Calibri" w:cs="Calibri"/>
                          <w:noProof w:val="0"/>
                          <w:sz w:val="22"/>
                          <w:lang w:eastAsia="fr-FR"/>
                        </w:rPr>
                        <w:t xml:space="preserve">à 9 </w:t>
                      </w:r>
                      <w:r w:rsidRPr="00E77A93">
                        <w:rPr>
                          <w:rFonts w:ascii="Calibri" w:hAnsi="Calibri" w:cs="Calibri"/>
                          <w:noProof w:val="0"/>
                          <w:sz w:val="22"/>
                          <w:lang w:eastAsia="fr-FR"/>
                        </w:rPr>
                        <w:t>semaines à temps partiel</w:t>
                      </w:r>
                    </w:p>
                    <w:p w14:paraId="21EB643C" w14:textId="05E34CA7" w:rsidR="006B15CA" w:rsidRPr="007938A3" w:rsidRDefault="006B15CA" w:rsidP="007938A3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line="240" w:lineRule="auto"/>
                        <w:jc w:val="left"/>
                        <w:rPr>
                          <w:rFonts w:ascii="Calibri" w:hAnsi="Calibri" w:cs="Calibri"/>
                          <w:noProof w:val="0"/>
                          <w:sz w:val="24"/>
                          <w:szCs w:val="24"/>
                          <w:lang w:eastAsia="fr-FR"/>
                        </w:rPr>
                      </w:pPr>
                      <w:r w:rsidRPr="007938A3">
                        <w:rPr>
                          <w:rFonts w:ascii="Calibri" w:hAnsi="Calibri" w:cs="Calibri"/>
                          <w:b/>
                          <w:bCs/>
                          <w:noProof w:val="0"/>
                          <w:sz w:val="24"/>
                          <w:szCs w:val="24"/>
                          <w:lang w:eastAsia="fr-FR"/>
                        </w:rPr>
                        <w:t>Rythme</w:t>
                      </w:r>
                      <w:r w:rsidRPr="007938A3">
                        <w:rPr>
                          <w:rFonts w:ascii="Calibri" w:hAnsi="Calibri" w:cs="Calibri"/>
                          <w:noProof w:val="0"/>
                          <w:sz w:val="24"/>
                          <w:szCs w:val="24"/>
                          <w:lang w:eastAsia="fr-FR"/>
                        </w:rPr>
                        <w:t xml:space="preserve"> : 17.5h / semaine </w:t>
                      </w:r>
                      <w:r w:rsidRPr="00E77A93">
                        <w:rPr>
                          <w:rFonts w:ascii="Calibri" w:hAnsi="Calibri" w:cs="Calibri"/>
                          <w:b/>
                          <w:bCs/>
                          <w:noProof w:val="0"/>
                          <w:sz w:val="22"/>
                          <w:lang w:eastAsia="fr-FR"/>
                        </w:rPr>
                        <w:t>(</w:t>
                      </w:r>
                      <w:r w:rsidRPr="00E77A93">
                        <w:rPr>
                          <w:rFonts w:ascii="Calibri" w:hAnsi="Calibri" w:cs="Calibri"/>
                          <w:noProof w:val="0"/>
                          <w:sz w:val="22"/>
                          <w:lang w:eastAsia="fr-FR"/>
                        </w:rPr>
                        <w:t>Alternance de séquences en </w:t>
                      </w:r>
                      <w:r w:rsidRPr="00E77A93">
                        <w:rPr>
                          <w:rFonts w:ascii="Calibri" w:hAnsi="Calibri" w:cs="Calibri"/>
                          <w:b/>
                          <w:bCs/>
                          <w:noProof w:val="0"/>
                          <w:sz w:val="22"/>
                          <w:lang w:eastAsia="fr-FR"/>
                        </w:rPr>
                        <w:t>distanciel</w:t>
                      </w:r>
                      <w:r w:rsidRPr="00E77A93">
                        <w:rPr>
                          <w:rFonts w:ascii="Calibri" w:hAnsi="Calibri" w:cs="Calibri"/>
                          <w:noProof w:val="0"/>
                          <w:sz w:val="22"/>
                          <w:lang w:eastAsia="fr-FR"/>
                        </w:rPr>
                        <w:t xml:space="preserve"> et en </w:t>
                      </w:r>
                      <w:r w:rsidRPr="00E77A93">
                        <w:rPr>
                          <w:rFonts w:ascii="Calibri" w:hAnsi="Calibri" w:cs="Calibri"/>
                          <w:b/>
                          <w:bCs/>
                          <w:noProof w:val="0"/>
                          <w:sz w:val="22"/>
                          <w:lang w:eastAsia="fr-FR"/>
                        </w:rPr>
                        <w:t>présentiel</w:t>
                      </w:r>
                      <w:r w:rsidR="00E77A93" w:rsidRPr="00E77A93">
                        <w:rPr>
                          <w:rFonts w:ascii="Calibri" w:hAnsi="Calibri" w:cs="Calibri"/>
                          <w:b/>
                          <w:bCs/>
                          <w:noProof w:val="0"/>
                          <w:sz w:val="22"/>
                          <w:lang w:eastAsia="fr-FR"/>
                        </w:rPr>
                        <w:t>)</w:t>
                      </w:r>
                    </w:p>
                    <w:p w14:paraId="5B985B62" w14:textId="77777777" w:rsidR="006B15CA" w:rsidRPr="006B15CA" w:rsidRDefault="006B15CA" w:rsidP="007938A3">
                      <w:pPr>
                        <w:spacing w:line="240" w:lineRule="auto"/>
                        <w:jc w:val="left"/>
                        <w:rPr>
                          <w:rFonts w:ascii="Palatino Linotype" w:hAnsi="Palatino Linotype" w:cs="Times New Roman"/>
                          <w:noProof w:val="0"/>
                          <w:szCs w:val="20"/>
                          <w:lang w:eastAsia="fr-FR"/>
                        </w:rPr>
                      </w:pPr>
                    </w:p>
                    <w:p w14:paraId="5E71262A" w14:textId="2A3DE7C1" w:rsidR="006B15CA" w:rsidRPr="006B15CA" w:rsidRDefault="006B15CA" w:rsidP="007938A3">
                      <w:pPr>
                        <w:tabs>
                          <w:tab w:val="left" w:pos="426"/>
                        </w:tabs>
                        <w:spacing w:line="240" w:lineRule="auto"/>
                        <w:jc w:val="left"/>
                        <w:rPr>
                          <w:rFonts w:ascii="Palatino Linotype" w:hAnsi="Palatino Linotype" w:cs="Times New Roman"/>
                          <w:b/>
                          <w:noProof w:val="0"/>
                          <w:szCs w:val="20"/>
                          <w:lang w:eastAsia="fr-FR"/>
                        </w:rPr>
                      </w:pPr>
                      <w:r w:rsidRPr="006B15CA">
                        <w:rPr>
                          <w:rFonts w:ascii="Webdings" w:hAnsi="Webdings" w:cs="Times New Roman"/>
                          <w:b/>
                          <w:noProof w:val="0"/>
                          <w:sz w:val="24"/>
                          <w:szCs w:val="24"/>
                          <w:lang w:eastAsia="fr-FR"/>
                        </w:rPr>
                        <w:t></w:t>
                      </w:r>
                      <w:r w:rsidR="007938A3">
                        <w:rPr>
                          <w:rFonts w:ascii="Webdings" w:hAnsi="Webdings" w:cs="Times New Roman"/>
                          <w:b/>
                          <w:noProof w:val="0"/>
                          <w:sz w:val="24"/>
                          <w:szCs w:val="24"/>
                          <w:lang w:eastAsia="fr-FR"/>
                        </w:rPr>
                        <w:tab/>
                      </w:r>
                      <w:r w:rsidRPr="006B15CA">
                        <w:rPr>
                          <w:rFonts w:ascii="Calibri" w:hAnsi="Calibri" w:cs="Calibri"/>
                          <w:b/>
                          <w:noProof w:val="0"/>
                          <w:sz w:val="24"/>
                          <w:szCs w:val="24"/>
                          <w:lang w:eastAsia="fr-FR"/>
                        </w:rPr>
                        <w:t>Modalités : </w:t>
                      </w:r>
                    </w:p>
                    <w:p w14:paraId="5DC5F7E3" w14:textId="77777777" w:rsidR="006B15CA" w:rsidRPr="00E77A93" w:rsidRDefault="006B15CA" w:rsidP="007938A3">
                      <w:pPr>
                        <w:spacing w:line="240" w:lineRule="auto"/>
                        <w:ind w:left="426"/>
                        <w:jc w:val="left"/>
                        <w:rPr>
                          <w:rFonts w:ascii="Palatino Linotype" w:hAnsi="Palatino Linotype" w:cs="Times New Roman"/>
                          <w:noProof w:val="0"/>
                          <w:sz w:val="22"/>
                          <w:lang w:eastAsia="fr-FR"/>
                        </w:rPr>
                      </w:pPr>
                      <w:r w:rsidRPr="00E77A93">
                        <w:rPr>
                          <w:rFonts w:ascii="Calibri" w:hAnsi="Calibri" w:cs="Calibri"/>
                          <w:noProof w:val="0"/>
                          <w:sz w:val="22"/>
                          <w:lang w:eastAsia="fr-FR"/>
                        </w:rPr>
                        <w:t>1.Un </w:t>
                      </w:r>
                      <w:r w:rsidRPr="00E77A93">
                        <w:rPr>
                          <w:rFonts w:ascii="Calibri" w:hAnsi="Calibri" w:cs="Calibri"/>
                          <w:b/>
                          <w:bCs/>
                          <w:noProof w:val="0"/>
                          <w:sz w:val="22"/>
                          <w:lang w:eastAsia="fr-FR"/>
                        </w:rPr>
                        <w:t>parcours obligatoire </w:t>
                      </w:r>
                      <w:r w:rsidRPr="00E77A93">
                        <w:rPr>
                          <w:rFonts w:ascii="Calibri" w:hAnsi="Calibri" w:cs="Calibri"/>
                          <w:noProof w:val="0"/>
                          <w:sz w:val="22"/>
                          <w:lang w:eastAsia="fr-FR"/>
                        </w:rPr>
                        <w:t>de 105 heures (réparties sur 6 semaines)   </w:t>
                      </w:r>
                    </w:p>
                    <w:p w14:paraId="556FF4D6" w14:textId="32AACEA2" w:rsidR="006B15CA" w:rsidRPr="00E77A93" w:rsidRDefault="006B15CA" w:rsidP="007938A3">
                      <w:pPr>
                        <w:spacing w:line="240" w:lineRule="auto"/>
                        <w:ind w:left="426"/>
                        <w:jc w:val="left"/>
                        <w:rPr>
                          <w:rFonts w:ascii="Palatino Linotype" w:hAnsi="Palatino Linotype" w:cs="Times New Roman"/>
                          <w:noProof w:val="0"/>
                          <w:sz w:val="22"/>
                          <w:lang w:eastAsia="fr-FR"/>
                        </w:rPr>
                      </w:pPr>
                      <w:r w:rsidRPr="00E77A93">
                        <w:rPr>
                          <w:rFonts w:ascii="Calibri" w:hAnsi="Calibri" w:cs="Calibri"/>
                          <w:noProof w:val="0"/>
                          <w:sz w:val="22"/>
                          <w:lang w:eastAsia="fr-FR"/>
                        </w:rPr>
                        <w:t>2. Un parcours </w:t>
                      </w:r>
                      <w:r w:rsidRPr="00E77A93">
                        <w:rPr>
                          <w:rFonts w:ascii="Calibri" w:hAnsi="Calibri" w:cs="Calibri"/>
                          <w:b/>
                          <w:bCs/>
                          <w:noProof w:val="0"/>
                          <w:sz w:val="22"/>
                          <w:lang w:eastAsia="fr-FR"/>
                        </w:rPr>
                        <w:t>optionnel</w:t>
                      </w:r>
                      <w:r w:rsidRPr="00E77A93">
                        <w:rPr>
                          <w:rFonts w:ascii="Calibri" w:hAnsi="Calibri" w:cs="Calibri"/>
                          <w:noProof w:val="0"/>
                          <w:sz w:val="22"/>
                          <w:lang w:eastAsia="fr-FR"/>
                        </w:rPr>
                        <w:t> de 56 heures (réparties sur 3.5 semaines)   </w:t>
                      </w:r>
                    </w:p>
                    <w:bookmarkEnd w:id="1"/>
                    <w:p w14:paraId="1F11BC14" w14:textId="04F0EEB9" w:rsidR="00361B5D" w:rsidRPr="006B15CA" w:rsidRDefault="00361B5D" w:rsidP="006B15CA">
                      <w:pPr>
                        <w:spacing w:line="240" w:lineRule="auto"/>
                        <w:ind w:left="360" w:right="-79"/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6B15CA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pict w14:anchorId="1B550B24">
          <v:shape id="_x0000_s2058" type="#_x0000_t75" style="position:absolute;left:0;text-align:left;margin-left:446.3pt;margin-top:-1.05pt;width:86.45pt;height:86.45pt;z-index:251772928;mso-position-horizontal-relative:margin;mso-position-vertical-relative:margin">
            <v:imagedata r:id="rId25" o:title="personne (1)"/>
            <w10:wrap type="square" anchorx="margin" anchory="margin"/>
          </v:shape>
        </w:pict>
      </w:r>
      <w:r w:rsidR="004B0314">
        <w:rPr>
          <w:b/>
          <w:lang w:eastAsia="fr-FR"/>
          <w14:ligatures w14:val="standard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1B61753" wp14:editId="199293AA">
                <wp:simplePos x="0" y="0"/>
                <wp:positionH relativeFrom="margin">
                  <wp:posOffset>5581934</wp:posOffset>
                </wp:positionH>
                <wp:positionV relativeFrom="paragraph">
                  <wp:posOffset>-181430</wp:posOffset>
                </wp:positionV>
                <wp:extent cx="1159955" cy="1138375"/>
                <wp:effectExtent l="0" t="0" r="2540" b="508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955" cy="1138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28884" id="Ellipse 20" o:spid="_x0000_s1026" style="position:absolute;margin-left:439.5pt;margin-top:-14.3pt;width:91.35pt;height:89.6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4B0314">
        <w:rPr>
          <w:b/>
          <w:lang w:eastAsia="fr-FR"/>
          <w14:ligatures w14:val="standar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2D59DAC" wp14:editId="2737AA44">
                <wp:simplePos x="0" y="0"/>
                <wp:positionH relativeFrom="column">
                  <wp:posOffset>-250825</wp:posOffset>
                </wp:positionH>
                <wp:positionV relativeFrom="paragraph">
                  <wp:posOffset>-115731</wp:posOffset>
                </wp:positionV>
                <wp:extent cx="2365375" cy="133477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375" cy="1334770"/>
                        </a:xfrm>
                        <a:prstGeom prst="rect">
                          <a:avLst/>
                        </a:prstGeom>
                        <a:solidFill>
                          <a:srgbClr val="2EBC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86663" w14:textId="1553E7A6" w:rsidR="005B763D" w:rsidRPr="00AF23C0" w:rsidRDefault="00AF23C0" w:rsidP="00AF23C0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AF23C0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« </w:t>
                            </w:r>
                            <w:r w:rsidR="005B763D" w:rsidRPr="00AF23C0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Parcours FLASH</w:t>
                            </w:r>
                            <w:r w:rsidRPr="00AF23C0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 »</w:t>
                            </w:r>
                          </w:p>
                          <w:p w14:paraId="60796C9B" w14:textId="77777777" w:rsidR="00AF23C0" w:rsidRPr="00AF23C0" w:rsidRDefault="005B763D" w:rsidP="00AF23C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F23C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M</w:t>
                            </w:r>
                            <w:r w:rsidR="00AF23C0" w:rsidRPr="00AF23C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é</w:t>
                            </w:r>
                            <w:r w:rsidRPr="00AF23C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tier </w:t>
                            </w:r>
                          </w:p>
                          <w:p w14:paraId="2657D1E9" w14:textId="77777777" w:rsidR="00AF23C0" w:rsidRDefault="005B763D" w:rsidP="00AF23C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F23C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Assistante de Vie</w:t>
                            </w:r>
                            <w:r w:rsidR="00AF23C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6EE533F" w14:textId="29C93089" w:rsidR="005B763D" w:rsidRPr="004B0314" w:rsidRDefault="00AF23C0" w:rsidP="00AF23C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4B0314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à domicile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59DAC" id="Rectangle 1" o:spid="_x0000_s1027" style="position:absolute;left:0;text-align:left;margin-left:-19.75pt;margin-top:-9.1pt;width:186.25pt;height:105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" fillcolor="#2ebcb9" stroked="f" strokeweight="1pt">
                <v:textbox>
                  <w:txbxContent>
                    <w:p w14:paraId="44986663" w14:textId="1553E7A6" w:rsidR="005B763D" w:rsidRPr="00AF23C0" w:rsidRDefault="00AF23C0" w:rsidP="00AF23C0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AF23C0">
                        <w:rPr>
                          <w:rFonts w:ascii="Calibri" w:hAnsi="Calibri" w:cs="Calibri"/>
                          <w:sz w:val="32"/>
                          <w:szCs w:val="32"/>
                        </w:rPr>
                        <w:t>« </w:t>
                      </w:r>
                      <w:r w:rsidR="005B763D" w:rsidRPr="00AF23C0">
                        <w:rPr>
                          <w:rFonts w:ascii="Calibri" w:hAnsi="Calibri" w:cs="Calibri"/>
                          <w:sz w:val="32"/>
                          <w:szCs w:val="32"/>
                        </w:rPr>
                        <w:t>Parcours FLASH</w:t>
                      </w:r>
                      <w:r w:rsidRPr="00AF23C0">
                        <w:rPr>
                          <w:rFonts w:ascii="Calibri" w:hAnsi="Calibri" w:cs="Calibri"/>
                          <w:sz w:val="32"/>
                          <w:szCs w:val="32"/>
                        </w:rPr>
                        <w:t> »</w:t>
                      </w:r>
                    </w:p>
                    <w:p w14:paraId="60796C9B" w14:textId="77777777" w:rsidR="00AF23C0" w:rsidRPr="00AF23C0" w:rsidRDefault="005B763D" w:rsidP="00AF23C0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AF23C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M</w:t>
                      </w:r>
                      <w:r w:rsidR="00AF23C0" w:rsidRPr="00AF23C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é</w:t>
                      </w:r>
                      <w:r w:rsidRPr="00AF23C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tier </w:t>
                      </w:r>
                    </w:p>
                    <w:p w14:paraId="2657D1E9" w14:textId="77777777" w:rsidR="00AF23C0" w:rsidRDefault="005B763D" w:rsidP="00AF23C0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AF23C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Assistante de Vie</w:t>
                      </w:r>
                      <w:r w:rsidR="00AF23C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6EE533F" w14:textId="29C93089" w:rsidR="005B763D" w:rsidRPr="004B0314" w:rsidRDefault="00AF23C0" w:rsidP="00AF23C0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</w:pPr>
                      <w:r w:rsidRPr="004B0314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à domicile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pict w14:anchorId="786D35E9">
          <v:shape id="_x0000_s2057" type="#_x0000_t75" style="position:absolute;left:0;text-align:left;margin-left:-20.2pt;margin-top:-8.75pt;width:543.8pt;height:375.05pt;z-index:251766784;mso-position-horizontal-relative:margin;mso-position-vertical-relative:margin">
            <v:imagedata r:id="rId26" o:title="Capture"/>
            <w10:wrap type="square" anchorx="margin" anchory="margin"/>
          </v:shape>
        </w:pict>
      </w:r>
      <w:r w:rsidR="00C35057">
        <w:rPr>
          <w:b/>
          <w:lang w:eastAsia="fr-FR"/>
          <w14:ligatures w14:val="standar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75D069" wp14:editId="1D8BAD73">
                <wp:simplePos x="0" y="0"/>
                <wp:positionH relativeFrom="margin">
                  <wp:posOffset>5267960</wp:posOffset>
                </wp:positionH>
                <wp:positionV relativeFrom="paragraph">
                  <wp:posOffset>5836285</wp:posOffset>
                </wp:positionV>
                <wp:extent cx="1603375" cy="240157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375" cy="24015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BD67F" w14:textId="518FE735" w:rsidR="00361B5D" w:rsidRPr="00361B5D" w:rsidRDefault="00361B5D" w:rsidP="00361B5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Certification de </w:t>
                            </w:r>
                            <w:r w:rsidR="00E77A93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à </w:t>
                            </w:r>
                            <w:r w:rsidRPr="00361B5D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BLOCS du Titre RNCP ADVD </w:t>
                            </w:r>
                          </w:p>
                          <w:p w14:paraId="4EFD930D" w14:textId="77777777" w:rsidR="00361B5D" w:rsidRPr="00361B5D" w:rsidRDefault="00361B5D" w:rsidP="00361B5D">
                            <w:pPr>
                              <w:spacing w:line="240" w:lineRule="auto"/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7EB57DD5" w14:textId="0C0D7736" w:rsidR="00361B5D" w:rsidRDefault="00361B5D" w:rsidP="00361B5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line="360" w:lineRule="auto"/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361B5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Bloc 1 </w:t>
                            </w:r>
                          </w:p>
                          <w:p w14:paraId="718470FC" w14:textId="1D654C10" w:rsidR="00361B5D" w:rsidRDefault="00361B5D" w:rsidP="00361B5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line="360" w:lineRule="auto"/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Bloc 11</w:t>
                            </w:r>
                          </w:p>
                          <w:p w14:paraId="5223BA75" w14:textId="25B9FE37" w:rsidR="00361B5D" w:rsidRPr="00361B5D" w:rsidRDefault="00361B5D" w:rsidP="00361B5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line="240" w:lineRule="auto"/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Bloc 9 (optionnel)</w:t>
                            </w:r>
                          </w:p>
                          <w:p w14:paraId="1C769DB5" w14:textId="7C909F81" w:rsidR="00361B5D" w:rsidRPr="00361B5D" w:rsidRDefault="00361B5D" w:rsidP="00361B5D">
                            <w:pPr>
                              <w:pStyle w:val="Paragraphedeliste"/>
                              <w:numPr>
                                <w:ilvl w:val="0"/>
                                <w:numId w:val="42"/>
                              </w:numPr>
                              <w:spacing w:line="240" w:lineRule="auto"/>
                              <w:ind w:left="0"/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5D069" id="Rectangle 18" o:spid="_x0000_s1028" style="position:absolute;left:0;text-align:left;margin-left:414.8pt;margin-top:459.55pt;width:126.25pt;height:189.1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" fillcolor="#404040 [2429]" stroked="f" strokeweight=".5pt">
                <v:textbox>
                  <w:txbxContent>
                    <w:p w14:paraId="03EBD67F" w14:textId="518FE735" w:rsidR="00361B5D" w:rsidRPr="00361B5D" w:rsidRDefault="00361B5D" w:rsidP="00361B5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Certification de </w:t>
                      </w:r>
                      <w:r w:rsidR="00E77A93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2 à </w:t>
                      </w:r>
                      <w:r w:rsidRPr="00361B5D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3 BLOCS du Titre RNCP ADVD </w:t>
                      </w:r>
                    </w:p>
                    <w:p w14:paraId="4EFD930D" w14:textId="77777777" w:rsidR="00361B5D" w:rsidRPr="00361B5D" w:rsidRDefault="00361B5D" w:rsidP="00361B5D">
                      <w:pPr>
                        <w:spacing w:line="240" w:lineRule="auto"/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7EB57DD5" w14:textId="0C0D7736" w:rsidR="00361B5D" w:rsidRDefault="00361B5D" w:rsidP="00361B5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line="360" w:lineRule="auto"/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361B5D">
                        <w:rPr>
                          <w:rFonts w:ascii="Calibri" w:hAnsi="Calibri" w:cs="Calibri"/>
                          <w:sz w:val="24"/>
                          <w:szCs w:val="24"/>
                        </w:rPr>
                        <w:t>Bloc 1 </w:t>
                      </w:r>
                    </w:p>
                    <w:p w14:paraId="718470FC" w14:textId="1D654C10" w:rsidR="00361B5D" w:rsidRDefault="00361B5D" w:rsidP="00361B5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line="360" w:lineRule="auto"/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Bloc 11</w:t>
                      </w:r>
                    </w:p>
                    <w:p w14:paraId="5223BA75" w14:textId="25B9FE37" w:rsidR="00361B5D" w:rsidRPr="00361B5D" w:rsidRDefault="00361B5D" w:rsidP="00361B5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line="240" w:lineRule="auto"/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Bloc 9 (optionnel)</w:t>
                      </w:r>
                    </w:p>
                    <w:p w14:paraId="1C769DB5" w14:textId="7C909F81" w:rsidR="00361B5D" w:rsidRPr="00361B5D" w:rsidRDefault="00361B5D" w:rsidP="00361B5D">
                      <w:pPr>
                        <w:pStyle w:val="Paragraphedeliste"/>
                        <w:numPr>
                          <w:ilvl w:val="0"/>
                          <w:numId w:val="42"/>
                        </w:numPr>
                        <w:spacing w:line="240" w:lineRule="auto"/>
                        <w:ind w:left="0"/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35057">
        <w:rPr>
          <w:b/>
          <w:lang w:eastAsia="fr-FR"/>
          <w14:ligatures w14:val="standar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0C90130" wp14:editId="1289D7D7">
                <wp:simplePos x="0" y="0"/>
                <wp:positionH relativeFrom="margin">
                  <wp:posOffset>-211540</wp:posOffset>
                </wp:positionH>
                <wp:positionV relativeFrom="paragraph">
                  <wp:posOffset>7208871</wp:posOffset>
                </wp:positionV>
                <wp:extent cx="2864797" cy="103759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797" cy="1037590"/>
                        </a:xfrm>
                        <a:prstGeom prst="rect">
                          <a:avLst/>
                        </a:prstGeom>
                        <a:solidFill>
                          <a:srgbClr val="2FB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AF060" w14:textId="5FA83AAA" w:rsidR="006B15CA" w:rsidRPr="006B15CA" w:rsidRDefault="006B15CA" w:rsidP="00361B5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6B15CA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Qui finance ma formation ?</w:t>
                            </w:r>
                          </w:p>
                          <w:p w14:paraId="53DF74F5" w14:textId="77777777" w:rsidR="006B15CA" w:rsidRPr="006B15CA" w:rsidRDefault="006B15CA" w:rsidP="00361B5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14:paraId="4ED56B64" w14:textId="3CA03917" w:rsidR="00361B5D" w:rsidRPr="002C07DE" w:rsidRDefault="006B15CA" w:rsidP="00361B5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</w:t>
                            </w:r>
                            <w:r w:rsidR="002C07DE" w:rsidRPr="002C07DE">
                              <w:rPr>
                                <w:rFonts w:ascii="Calibri" w:hAnsi="Calibri" w:cs="Calibri"/>
                              </w:rPr>
                              <w:t>o-financement par la Direction régionale de Pôle emploi et le Département des Alpes- Maritimes (</w:t>
                            </w:r>
                            <w:r w:rsidR="002C07DE">
                              <w:rPr>
                                <w:rFonts w:ascii="Calibri" w:hAnsi="Calibri" w:cs="Calibri"/>
                              </w:rPr>
                              <w:t xml:space="preserve">dans le cadre du </w:t>
                            </w:r>
                            <w:r w:rsidR="002C07DE" w:rsidRPr="002C07DE">
                              <w:rPr>
                                <w:rFonts w:ascii="Calibri" w:hAnsi="Calibri" w:cs="Calibri"/>
                              </w:rPr>
                              <w:t>PRIC)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90130" id="Rectangle 15" o:spid="_x0000_s1029" style="position:absolute;left:0;text-align:left;margin-left:-16.65pt;margin-top:567.65pt;width:225.55pt;height:81.7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" fillcolor="#2fbbb8" stroked="f" strokeweight="1pt">
                <v:textbox>
                  <w:txbxContent>
                    <w:p w14:paraId="297AF060" w14:textId="5FA83AAA" w:rsidR="006B15CA" w:rsidRPr="006B15CA" w:rsidRDefault="006B15CA" w:rsidP="00361B5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6B15CA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Qui finance ma formation ?</w:t>
                      </w:r>
                    </w:p>
                    <w:p w14:paraId="53DF74F5" w14:textId="77777777" w:rsidR="006B15CA" w:rsidRPr="006B15CA" w:rsidRDefault="006B15CA" w:rsidP="00361B5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</w:p>
                    <w:p w14:paraId="4ED56B64" w14:textId="3CA03917" w:rsidR="00361B5D" w:rsidRPr="002C07DE" w:rsidRDefault="006B15CA" w:rsidP="00361B5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</w:rPr>
                        <w:t>C</w:t>
                      </w:r>
                      <w:r w:rsidR="002C07DE" w:rsidRPr="002C07DE">
                        <w:rPr>
                          <w:rFonts w:ascii="Calibri" w:hAnsi="Calibri" w:cs="Calibri"/>
                        </w:rPr>
                        <w:t>o-financement par la Direction régionale de Pôle emploi et le Département des Alpes- Maritimes (</w:t>
                      </w:r>
                      <w:r w:rsidR="002C07DE">
                        <w:rPr>
                          <w:rFonts w:ascii="Calibri" w:hAnsi="Calibri" w:cs="Calibri"/>
                        </w:rPr>
                        <w:t xml:space="preserve">dans le cadre du </w:t>
                      </w:r>
                      <w:r w:rsidR="002C07DE" w:rsidRPr="002C07DE">
                        <w:rPr>
                          <w:rFonts w:ascii="Calibri" w:hAnsi="Calibri" w:cs="Calibri"/>
                        </w:rPr>
                        <w:t>PRIC)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15CA">
        <w:rPr>
          <w:b/>
          <w:lang w:eastAsia="fr-FR"/>
          <w14:ligatures w14:val="standar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214D7E" wp14:editId="4D2A1C63">
                <wp:simplePos x="0" y="0"/>
                <wp:positionH relativeFrom="margin">
                  <wp:posOffset>2245057</wp:posOffset>
                </wp:positionH>
                <wp:positionV relativeFrom="paragraph">
                  <wp:posOffset>8894369</wp:posOffset>
                </wp:positionV>
                <wp:extent cx="2524125" cy="723332"/>
                <wp:effectExtent l="0" t="0" r="28575" b="196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23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600F3" id="Rectangle 4" o:spid="_x0000_s1026" style="position:absolute;margin-left:176.8pt;margin-top:700.35pt;width:198.75pt;height:56.9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" fillcolor="white [3212]" strokecolor="white [3212]" strokeweight="1pt">
                <w10:wrap anchorx="margin"/>
              </v:rect>
            </w:pict>
          </mc:Fallback>
        </mc:AlternateContent>
      </w:r>
      <w:r w:rsidR="006B15CA">
        <w:rPr>
          <w:b/>
          <w:lang w:eastAsia="fr-FR"/>
          <w14:ligatures w14:val="standar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CDB803" wp14:editId="638FCE2A">
                <wp:simplePos x="0" y="0"/>
                <wp:positionH relativeFrom="margin">
                  <wp:posOffset>-184245</wp:posOffset>
                </wp:positionH>
                <wp:positionV relativeFrom="paragraph">
                  <wp:posOffset>8409874</wp:posOffset>
                </wp:positionV>
                <wp:extent cx="7055893" cy="333375"/>
                <wp:effectExtent l="0" t="0" r="0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893" cy="3333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5AF9F" w14:textId="167545D5" w:rsidR="00AF23C0" w:rsidRPr="00361B5D" w:rsidRDefault="006B15CA" w:rsidP="006B15C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Renseignements et inscriptions au </w:t>
                            </w:r>
                            <w:r w:rsidR="00361B5D" w:rsidRPr="00361B5D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04 93 20 66 40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DB803" id="Rectangle 13" o:spid="_x0000_s1030" style="position:absolute;left:0;text-align:left;margin-left:-14.5pt;margin-top:662.2pt;width:555.6pt;height:26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" fillcolor="#c0c1c7 [2894]" stroked="f" strokeweight="1pt">
                <v:textbox>
                  <w:txbxContent>
                    <w:p w14:paraId="12F5AF9F" w14:textId="167545D5" w:rsidR="00AF23C0" w:rsidRPr="00361B5D" w:rsidRDefault="006B15CA" w:rsidP="006B15CA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Renseignements et inscriptions au </w:t>
                      </w:r>
                      <w:r w:rsidR="00361B5D" w:rsidRPr="00361B5D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04 93 20 66 40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15CA">
        <w:rPr>
          <w:b/>
          <w:lang w:eastAsia="fr-FR"/>
          <w14:ligatures w14:val="standar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8D1E52" wp14:editId="1EE5170C">
                <wp:simplePos x="0" y="0"/>
                <wp:positionH relativeFrom="margin">
                  <wp:posOffset>-232012</wp:posOffset>
                </wp:positionH>
                <wp:positionV relativeFrom="paragraph">
                  <wp:posOffset>4943342</wp:posOffset>
                </wp:positionV>
                <wp:extent cx="7090012" cy="44767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0012" cy="4476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B55A0" w14:textId="2906BAC1" w:rsidR="00AF23C0" w:rsidRPr="00AF23C0" w:rsidRDefault="00AF23C0" w:rsidP="00AF23C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F23C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Se qualifier pour acc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é</w:t>
                            </w:r>
                            <w:r w:rsidRPr="00AF23C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der rapidement à un emploi dans les métiers du grand âge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D1E52" id="Rectangle 7" o:spid="_x0000_s1031" style="position:absolute;left:0;text-align:left;margin-left:-18.25pt;margin-top:389.25pt;width:558.25pt;height:35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" fillcolor="#c0c1c7 [2894]" stroked="f" strokeweight="1pt">
                <v:textbox>
                  <w:txbxContent>
                    <w:p w14:paraId="637B55A0" w14:textId="2906BAC1" w:rsidR="00AF23C0" w:rsidRPr="00AF23C0" w:rsidRDefault="00AF23C0" w:rsidP="00AF23C0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F23C0">
                        <w:rPr>
                          <w:rFonts w:ascii="Calibri" w:hAnsi="Calibri" w:cs="Calibri"/>
                          <w:sz w:val="28"/>
                          <w:szCs w:val="28"/>
                        </w:rPr>
                        <w:t>Se qualifier pour acc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é</w:t>
                      </w:r>
                      <w:r w:rsidRPr="00AF23C0">
                        <w:rPr>
                          <w:rFonts w:ascii="Calibri" w:hAnsi="Calibri" w:cs="Calibri"/>
                          <w:sz w:val="28"/>
                          <w:szCs w:val="28"/>
                        </w:rPr>
                        <w:t>der rapidement à un emploi dans les métiers du grand âge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15CA">
        <w:rPr>
          <w:b/>
          <w:lang w:eastAsia="fr-FR"/>
          <w14:ligatures w14:val="standar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13695F" wp14:editId="55B1EF84">
                <wp:simplePos x="0" y="0"/>
                <wp:positionH relativeFrom="margin">
                  <wp:posOffset>-216243</wp:posOffset>
                </wp:positionH>
                <wp:positionV relativeFrom="paragraph">
                  <wp:posOffset>5559013</wp:posOffset>
                </wp:positionV>
                <wp:extent cx="2872946" cy="1566219"/>
                <wp:effectExtent l="0" t="0" r="381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946" cy="1566219"/>
                        </a:xfrm>
                        <a:prstGeom prst="rect">
                          <a:avLst/>
                        </a:prstGeom>
                        <a:solidFill>
                          <a:srgbClr val="2FB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9C73F" w14:textId="7A7C9A34" w:rsidR="006B15CA" w:rsidRDefault="006B15CA" w:rsidP="00AF23C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6B15CA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A qui s’adresse cette formation ?</w:t>
                            </w:r>
                          </w:p>
                          <w:p w14:paraId="1934B83A" w14:textId="77777777" w:rsidR="006B15CA" w:rsidRPr="006B15CA" w:rsidRDefault="006B15CA" w:rsidP="00AF23C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8AFD850" w14:textId="0BB370C4" w:rsidR="00AF23C0" w:rsidRPr="00AF23C0" w:rsidRDefault="00AF23C0" w:rsidP="00AF23C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AF23C0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A toute personne de plus de 18 ans intéressé par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l’intervention à domicile  et résidant dans les </w:t>
                            </w:r>
                            <w:r w:rsidRPr="00AF23C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vallées du var, de la Tinée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ou</w:t>
                            </w:r>
                            <w:r w:rsidRPr="00AF23C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la vésubie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3695F" id="Rectangle 5" o:spid="_x0000_s1032" style="position:absolute;left:0;text-align:left;margin-left:-17.05pt;margin-top:437.7pt;width:226.2pt;height:123.3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" fillcolor="#2fbbb8" stroked="f" strokeweight="1pt">
                <v:textbox>
                  <w:txbxContent>
                    <w:p w14:paraId="7DF9C73F" w14:textId="7A7C9A34" w:rsidR="006B15CA" w:rsidRDefault="006B15CA" w:rsidP="00AF23C0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6B15CA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A qui s’adresse cette formation ?</w:t>
                      </w:r>
                    </w:p>
                    <w:p w14:paraId="1934B83A" w14:textId="77777777" w:rsidR="006B15CA" w:rsidRPr="006B15CA" w:rsidRDefault="006B15CA" w:rsidP="00AF23C0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</w:p>
                    <w:p w14:paraId="68AFD850" w14:textId="0BB370C4" w:rsidR="00AF23C0" w:rsidRPr="00AF23C0" w:rsidRDefault="00AF23C0" w:rsidP="00AF23C0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AF23C0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A toute personne de plus de 18 ans intéressé par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l’intervention à domicile  et résidant dans les </w:t>
                      </w:r>
                      <w:r w:rsidRPr="00AF23C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vallées du var, de la Tinée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ou</w:t>
                      </w:r>
                      <w:r w:rsidRPr="00AF23C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 de la vésubie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C6A1F">
        <w:rPr>
          <w:b/>
          <w:vanish/>
        </w:rPr>
        <w:cr/>
        <w:t>cette formation ?</w:t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cr/>
        <w:t>cette formation ?</w:t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cr/>
        <w:t>cette formation ?</w:t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cr/>
        <w:t>cette formation ?</w:t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cr/>
        <w:t>cette formation ?</w:t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cr/>
        <w:t>cette formation ?</w:t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cr/>
        <w:t>cette formation ?</w:t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  <w:r w:rsidR="008C6A1F">
        <w:rPr>
          <w:b/>
          <w:vanish/>
        </w:rPr>
        <w:pgNum/>
      </w:r>
    </w:p>
    <w:p w14:paraId="4BEA9066" w14:textId="3E8DEE18" w:rsidR="00B15577" w:rsidRDefault="00B15577" w:rsidP="00B15577">
      <w:pPr>
        <w:jc w:val="center"/>
      </w:pPr>
      <w:r>
        <w:rPr>
          <w:b/>
          <w:lang w:eastAsia="fr-FR"/>
          <w14:ligatures w14:val="standard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2357095" wp14:editId="58810F61">
                <wp:simplePos x="0" y="0"/>
                <wp:positionH relativeFrom="margin">
                  <wp:posOffset>1284514</wp:posOffset>
                </wp:positionH>
                <wp:positionV relativeFrom="paragraph">
                  <wp:posOffset>-467995</wp:posOffset>
                </wp:positionV>
                <wp:extent cx="4060372" cy="136207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372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00986B" w14:textId="77777777" w:rsidR="00B15577" w:rsidRPr="00972937" w:rsidRDefault="00B15577" w:rsidP="00B15577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CB2AF"/>
                                <w:sz w:val="52"/>
                                <w:szCs w:val="52"/>
                              </w:rPr>
                            </w:pPr>
                            <w:r w:rsidRPr="00972937">
                              <w:rPr>
                                <w:rFonts w:ascii="Calibri" w:hAnsi="Calibri" w:cs="Calibri"/>
                                <w:b/>
                                <w:bCs/>
                                <w:color w:val="2CB2AF"/>
                                <w:sz w:val="52"/>
                                <w:szCs w:val="52"/>
                              </w:rPr>
                              <w:t>Métier Assistante de Vie</w:t>
                            </w:r>
                          </w:p>
                          <w:p w14:paraId="45E401FC" w14:textId="77777777" w:rsidR="00B15577" w:rsidRPr="00972937" w:rsidRDefault="00B15577" w:rsidP="00B15577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CB2AF"/>
                                <w:sz w:val="52"/>
                                <w:szCs w:val="52"/>
                              </w:rPr>
                            </w:pPr>
                            <w:r w:rsidRPr="00972937">
                              <w:rPr>
                                <w:rFonts w:ascii="Calibri" w:hAnsi="Calibri" w:cs="Calibri"/>
                                <w:b/>
                                <w:bCs/>
                                <w:color w:val="2CB2AF"/>
                                <w:sz w:val="52"/>
                                <w:szCs w:val="52"/>
                              </w:rPr>
                              <w:t>à dom</w:t>
                            </w:r>
                            <w:r w:rsidRPr="002A4249">
                              <w:rPr>
                                <w:rFonts w:ascii="Calibri" w:hAnsi="Calibri" w:cs="Calibri"/>
                                <w:b/>
                                <w:bCs/>
                                <w:color w:val="2CB2AF"/>
                                <w:sz w:val="52"/>
                                <w:szCs w:val="52"/>
                              </w:rPr>
                              <w:t>i</w:t>
                            </w:r>
                            <w:r w:rsidRPr="00972937">
                              <w:rPr>
                                <w:rFonts w:ascii="Calibri" w:hAnsi="Calibri" w:cs="Calibri"/>
                                <w:b/>
                                <w:bCs/>
                                <w:color w:val="2CB2AF"/>
                                <w:sz w:val="52"/>
                                <w:szCs w:val="52"/>
                              </w:rPr>
                              <w:t>cile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57095" id="Rectangle 8" o:spid="_x0000_s1033" style="position:absolute;left:0;text-align:left;margin-left:101.15pt;margin-top:-36.85pt;width:319.7pt;height:107.2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" fillcolor="window" stroked="f" strokeweight="1pt">
                <v:textbox>
                  <w:txbxContent>
                    <w:p w14:paraId="2400986B" w14:textId="77777777" w:rsidR="00B15577" w:rsidRPr="00972937" w:rsidRDefault="00B15577" w:rsidP="00B15577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CB2AF"/>
                          <w:sz w:val="52"/>
                          <w:szCs w:val="52"/>
                        </w:rPr>
                      </w:pPr>
                      <w:r w:rsidRPr="00972937">
                        <w:rPr>
                          <w:rFonts w:ascii="Calibri" w:hAnsi="Calibri" w:cs="Calibri"/>
                          <w:b/>
                          <w:bCs/>
                          <w:color w:val="2CB2AF"/>
                          <w:sz w:val="52"/>
                          <w:szCs w:val="52"/>
                        </w:rPr>
                        <w:t>Métier Assistante de Vie</w:t>
                      </w:r>
                    </w:p>
                    <w:p w14:paraId="45E401FC" w14:textId="77777777" w:rsidR="00B15577" w:rsidRPr="00972937" w:rsidRDefault="00B15577" w:rsidP="00B15577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CB2AF"/>
                          <w:sz w:val="52"/>
                          <w:szCs w:val="52"/>
                        </w:rPr>
                      </w:pPr>
                      <w:r w:rsidRPr="00972937">
                        <w:rPr>
                          <w:rFonts w:ascii="Calibri" w:hAnsi="Calibri" w:cs="Calibri"/>
                          <w:b/>
                          <w:bCs/>
                          <w:color w:val="2CB2AF"/>
                          <w:sz w:val="52"/>
                          <w:szCs w:val="52"/>
                        </w:rPr>
                        <w:t>à dom</w:t>
                      </w:r>
                      <w:r w:rsidRPr="002A4249">
                        <w:rPr>
                          <w:rFonts w:ascii="Calibri" w:hAnsi="Calibri" w:cs="Calibri"/>
                          <w:b/>
                          <w:bCs/>
                          <w:color w:val="2CB2AF"/>
                          <w:sz w:val="52"/>
                          <w:szCs w:val="52"/>
                        </w:rPr>
                        <w:t>i</w:t>
                      </w:r>
                      <w:r w:rsidRPr="00972937">
                        <w:rPr>
                          <w:rFonts w:ascii="Calibri" w:hAnsi="Calibri" w:cs="Calibri"/>
                          <w:b/>
                          <w:bCs/>
                          <w:color w:val="2CB2AF"/>
                          <w:sz w:val="52"/>
                          <w:szCs w:val="52"/>
                        </w:rPr>
                        <w:t>cile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lang w:eastAsia="fr-FR"/>
        </w:rPr>
        <w:drawing>
          <wp:anchor distT="0" distB="0" distL="114300" distR="114300" simplePos="0" relativeHeight="251781120" behindDoc="0" locked="0" layoutInCell="1" allowOverlap="1" wp14:anchorId="0BD6EC9A" wp14:editId="6A37E6B6">
            <wp:simplePos x="0" y="0"/>
            <wp:positionH relativeFrom="column">
              <wp:posOffset>5558518</wp:posOffset>
            </wp:positionH>
            <wp:positionV relativeFrom="paragraph">
              <wp:posOffset>-367303</wp:posOffset>
            </wp:positionV>
            <wp:extent cx="1343025" cy="1393872"/>
            <wp:effectExtent l="0" t="0" r="0" b="0"/>
            <wp:wrapNone/>
            <wp:docPr id="2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ersonn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93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eastAsia="fr-FR"/>
          <w14:ligatures w14:val="standar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31492BB" wp14:editId="7D9AB239">
                <wp:simplePos x="0" y="0"/>
                <wp:positionH relativeFrom="margin">
                  <wp:posOffset>-245745</wp:posOffset>
                </wp:positionH>
                <wp:positionV relativeFrom="paragraph">
                  <wp:posOffset>-467995</wp:posOffset>
                </wp:positionV>
                <wp:extent cx="1532809" cy="1670234"/>
                <wp:effectExtent l="0" t="0" r="0" b="63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09" cy="1670234"/>
                        </a:xfrm>
                        <a:prstGeom prst="rect">
                          <a:avLst/>
                        </a:prstGeom>
                        <a:solidFill>
                          <a:srgbClr val="2EBCB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AB63DA" w14:textId="77777777" w:rsidR="00B15577" w:rsidRPr="00972937" w:rsidRDefault="00B15577" w:rsidP="00B15577">
                            <w:pPr>
                              <w:shd w:val="clear" w:color="auto" w:fill="2EBCB9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72937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Parcours FLASH </w:t>
                            </w:r>
                          </w:p>
                          <w:p w14:paraId="34228E3E" w14:textId="77777777" w:rsidR="00B15577" w:rsidRPr="00AF23C0" w:rsidRDefault="00B15577" w:rsidP="00B15577">
                            <w:pPr>
                              <w:shd w:val="clear" w:color="auto" w:fill="2EBCB9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492BB" id="Rectangle 9" o:spid="_x0000_s1034" style="position:absolute;left:0;text-align:left;margin-left:-19.35pt;margin-top:-36.85pt;width:120.7pt;height:131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" fillcolor="#2ebcb9" stroked="f" strokeweight="1pt">
                <v:textbox>
                  <w:txbxContent>
                    <w:p w14:paraId="72AB63DA" w14:textId="77777777" w:rsidR="00B15577" w:rsidRPr="00972937" w:rsidRDefault="00B15577" w:rsidP="00B15577">
                      <w:pPr>
                        <w:shd w:val="clear" w:color="auto" w:fill="2EBCB9"/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72937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Parcours FLASH </w:t>
                      </w:r>
                    </w:p>
                    <w:p w14:paraId="34228E3E" w14:textId="77777777" w:rsidR="00B15577" w:rsidRPr="00AF23C0" w:rsidRDefault="00B15577" w:rsidP="00B15577">
                      <w:pPr>
                        <w:shd w:val="clear" w:color="auto" w:fill="2EBCB9"/>
                        <w:spacing w:line="240" w:lineRule="auto"/>
                        <w:jc w:val="center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B26436" w14:textId="77777777" w:rsidR="00B15577" w:rsidRDefault="00B15577" w:rsidP="00B15577"/>
    <w:p w14:paraId="56BB2636" w14:textId="54DECD79" w:rsidR="00B15577" w:rsidRDefault="00B15577" w:rsidP="00B15577">
      <w:pPr>
        <w:spacing w:line="240" w:lineRule="auto"/>
      </w:pPr>
      <w:r>
        <w:rPr>
          <w:rFonts w:ascii="Calibri" w:hAnsi="Calibri" w:cs="Calibri"/>
          <w:lang w:eastAsia="fr-FR"/>
          <w14:ligatures w14:val="standard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07B4D1" wp14:editId="7D768F80">
                <wp:simplePos x="0" y="0"/>
                <wp:positionH relativeFrom="column">
                  <wp:posOffset>-246380</wp:posOffset>
                </wp:positionH>
                <wp:positionV relativeFrom="paragraph">
                  <wp:posOffset>720296</wp:posOffset>
                </wp:positionV>
                <wp:extent cx="1543050" cy="371475"/>
                <wp:effectExtent l="0" t="0" r="0" b="9525"/>
                <wp:wrapNone/>
                <wp:docPr id="12" name="Triangle isocè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43050" cy="371475"/>
                        </a:xfrm>
                        <a:prstGeom prst="triangle">
                          <a:avLst/>
                        </a:prstGeom>
                        <a:solidFill>
                          <a:srgbClr val="2EBCB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61CCD" id="Triangle isocèle 12" o:spid="_x0000_s1026" type="#_x0000_t5" style="position:absolute;margin-left:-19.4pt;margin-top:56.7pt;width:121.5pt;height:29.25pt;rotation:18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" fillcolor="#2ebcb9" stroked="f" strokeweight="1pt"/>
            </w:pict>
          </mc:Fallback>
        </mc:AlternateContent>
      </w:r>
      <w:r>
        <w:rPr>
          <w:lang w:eastAsia="fr-FR"/>
          <w14:ligatures w14:val="standar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F0E643E" wp14:editId="486C0A2D">
                <wp:simplePos x="0" y="0"/>
                <wp:positionH relativeFrom="column">
                  <wp:posOffset>-285750</wp:posOffset>
                </wp:positionH>
                <wp:positionV relativeFrom="paragraph">
                  <wp:posOffset>290195</wp:posOffset>
                </wp:positionV>
                <wp:extent cx="1714500" cy="1209675"/>
                <wp:effectExtent l="0" t="0" r="0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3511D" id="Rectangle 14" o:spid="_x0000_s1026" style="position:absolute;margin-left:-22.5pt;margin-top:22.85pt;width:135pt;height:95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" fillcolor="window" stroked="f" strokeweight="1pt"/>
            </w:pict>
          </mc:Fallback>
        </mc:AlternateContent>
      </w:r>
      <w:r>
        <w:rPr>
          <w:lang w:eastAsia="fr-FR"/>
          <w14:ligatures w14:val="standar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0274E44" wp14:editId="73CF30BE">
                <wp:simplePos x="0" y="0"/>
                <wp:positionH relativeFrom="column">
                  <wp:posOffset>5000625</wp:posOffset>
                </wp:positionH>
                <wp:positionV relativeFrom="paragraph">
                  <wp:posOffset>128270</wp:posOffset>
                </wp:positionV>
                <wp:extent cx="847725" cy="1285875"/>
                <wp:effectExtent l="0" t="0" r="9525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74D1D4" id="Rectangle 16" o:spid="_x0000_s1026" style="position:absolute;margin-left:393.75pt;margin-top:10.1pt;width:66.75pt;height:101.2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" fillcolor="window" stroked="f" strokeweight="1pt"/>
            </w:pict>
          </mc:Fallback>
        </mc:AlternateContent>
      </w:r>
      <w:r>
        <w:rPr>
          <w:lang w:eastAsia="fr-FR"/>
          <w14:ligatures w14:val="standar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16BFD51" wp14:editId="6E8DE567">
                <wp:simplePos x="0" y="0"/>
                <wp:positionH relativeFrom="column">
                  <wp:posOffset>-238126</wp:posOffset>
                </wp:positionH>
                <wp:positionV relativeFrom="paragraph">
                  <wp:posOffset>3481070</wp:posOffset>
                </wp:positionV>
                <wp:extent cx="3209925" cy="1590675"/>
                <wp:effectExtent l="0" t="0" r="9525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590675"/>
                        </a:xfrm>
                        <a:prstGeom prst="rect">
                          <a:avLst/>
                        </a:prstGeom>
                        <a:solidFill>
                          <a:srgbClr val="2EBCB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0DD81D" w14:textId="77777777" w:rsidR="00B15577" w:rsidRPr="00612FF1" w:rsidRDefault="00B15577" w:rsidP="00B15577">
                            <w:pPr>
                              <w:pStyle w:val="Poursuivrelalecture"/>
                              <w:spacing w:before="0"/>
                              <w:jc w:val="center"/>
                              <w:rPr>
                                <w:rFonts w:ascii="Myriad Pro" w:hAnsi="Myriad Pro"/>
                                <w:b/>
                                <w:sz w:val="26"/>
                                <w:szCs w:val="26"/>
                              </w:rPr>
                            </w:pPr>
                            <w:r w:rsidRPr="00612FF1">
                              <w:rPr>
                                <w:rFonts w:ascii="Myriad Pro" w:hAnsi="Myriad Pro"/>
                                <w:b/>
                                <w:sz w:val="26"/>
                                <w:szCs w:val="26"/>
                              </w:rPr>
                              <w:t>Pourquoi suivre cette formation ?</w:t>
                            </w:r>
                          </w:p>
                          <w:p w14:paraId="7128A4D4" w14:textId="77777777" w:rsidR="00B15577" w:rsidRDefault="00B15577" w:rsidP="00B15577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F48401E" w14:textId="77777777" w:rsidR="00B15577" w:rsidRDefault="00B15577" w:rsidP="00B15577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779A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Suivre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une formation certifiante courte (une partie du titre ADVD) en vue d’acquérir les compétences clés pour s’engager dans le métier d’assistante de vie </w:t>
                            </w:r>
                          </w:p>
                          <w:p w14:paraId="51D09657" w14:textId="77777777" w:rsidR="00B15577" w:rsidRPr="00E1779A" w:rsidRDefault="00B15577" w:rsidP="00B15577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BFD51" id="Rectangle 21" o:spid="_x0000_s1035" style="position:absolute;left:0;text-align:left;margin-left:-18.75pt;margin-top:274.1pt;width:252.75pt;height:125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" fillcolor="#2ebcb9" stroked="f" strokeweight="1pt">
                <v:textbox>
                  <w:txbxContent>
                    <w:p w14:paraId="1F0DD81D" w14:textId="77777777" w:rsidR="00B15577" w:rsidRPr="00612FF1" w:rsidRDefault="00B15577" w:rsidP="00B15577">
                      <w:pPr>
                        <w:pStyle w:val="Poursuivrelalecture"/>
                        <w:spacing w:before="0"/>
                        <w:jc w:val="center"/>
                        <w:rPr>
                          <w:rFonts w:ascii="Myriad Pro" w:hAnsi="Myriad Pro"/>
                          <w:b/>
                          <w:sz w:val="26"/>
                          <w:szCs w:val="26"/>
                        </w:rPr>
                      </w:pPr>
                      <w:r w:rsidRPr="00612FF1">
                        <w:rPr>
                          <w:rFonts w:ascii="Myriad Pro" w:hAnsi="Myriad Pro"/>
                          <w:b/>
                          <w:sz w:val="26"/>
                          <w:szCs w:val="26"/>
                        </w:rPr>
                        <w:t>Pourquoi suivre cette formation ?</w:t>
                      </w:r>
                    </w:p>
                    <w:p w14:paraId="7128A4D4" w14:textId="77777777" w:rsidR="00B15577" w:rsidRDefault="00B15577" w:rsidP="00B15577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F48401E" w14:textId="77777777" w:rsidR="00B15577" w:rsidRDefault="00B15577" w:rsidP="00B15577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779A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>Suivre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 xml:space="preserve"> une formation certifiante courte (une partie du titre ADVD) en vue d’acquérir les compétences clés pour s’engager dans le métier d’assistante de vie </w:t>
                      </w:r>
                    </w:p>
                    <w:p w14:paraId="51D09657" w14:textId="77777777" w:rsidR="00B15577" w:rsidRPr="00E1779A" w:rsidRDefault="00B15577" w:rsidP="00B15577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W w:w="5340" w:type="pct"/>
        <w:tblInd w:w="-360" w:type="dxa"/>
        <w:tblLayout w:type="fixed"/>
        <w:tblLook w:val="0600" w:firstRow="0" w:lastRow="0" w:firstColumn="0" w:lastColumn="0" w:noHBand="1" w:noVBand="1"/>
        <w:tblDescription w:val="Tableau de disposition, page 1"/>
      </w:tblPr>
      <w:tblGrid>
        <w:gridCol w:w="4116"/>
        <w:gridCol w:w="4203"/>
        <w:gridCol w:w="2859"/>
      </w:tblGrid>
      <w:tr w:rsidR="00B15577" w:rsidRPr="004403B3" w14:paraId="244C215C" w14:textId="77777777" w:rsidTr="00A52B66">
        <w:trPr>
          <w:trHeight w:val="2318"/>
        </w:trPr>
        <w:tc>
          <w:tcPr>
            <w:tcW w:w="1841" w:type="pct"/>
            <w:tcBorders>
              <w:bottom w:val="nil"/>
            </w:tcBorders>
          </w:tcPr>
          <w:p w14:paraId="64B5C11B" w14:textId="77777777" w:rsidR="00B15577" w:rsidRDefault="00B15577" w:rsidP="00A52B66">
            <w:pPr>
              <w:pStyle w:val="Nomdeltablissement"/>
              <w:ind w:right="1870"/>
              <w:jc w:val="both"/>
              <w:rPr>
                <w:sz w:val="12"/>
              </w:rPr>
            </w:pPr>
            <w:r>
              <w:rPr>
                <w:rFonts w:ascii="Calibri" w:hAnsi="Calibri" w:cs="Calibri"/>
                <w:lang w:eastAsia="fr-FR"/>
              </w:rPr>
              <w:drawing>
                <wp:anchor distT="0" distB="0" distL="114300" distR="114300" simplePos="0" relativeHeight="251792384" behindDoc="0" locked="0" layoutInCell="1" allowOverlap="1" wp14:anchorId="248D81E4" wp14:editId="54A68E56">
                  <wp:simplePos x="0" y="0"/>
                  <wp:positionH relativeFrom="column">
                    <wp:posOffset>1674495</wp:posOffset>
                  </wp:positionH>
                  <wp:positionV relativeFrom="paragraph">
                    <wp:posOffset>214630</wp:posOffset>
                  </wp:positionV>
                  <wp:extent cx="1724825" cy="1066800"/>
                  <wp:effectExtent l="0" t="0" r="8890" b="0"/>
                  <wp:wrapNone/>
                  <wp:docPr id="30" name="Image 30" descr="C:\Users\marieoujoud\AppData\Local\Microsoft\Windows\INetCache\Content.Word\Certificat-Professionnel-Assistant-de-Vie-Dépend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eoujoud\AppData\Local\Microsoft\Windows\INetCache\Content.Word\Certificat-Professionnel-Assistant-de-Vie-Dépend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80" w:type="pct"/>
            <w:tcBorders>
              <w:bottom w:val="nil"/>
            </w:tcBorders>
          </w:tcPr>
          <w:p w14:paraId="2BBE05CC" w14:textId="504BD810" w:rsidR="00B15577" w:rsidRDefault="00B15577" w:rsidP="00A52B66">
            <w:pPr>
              <w:pStyle w:val="Normalsurarrire-plansombre"/>
              <w:jc w:val="left"/>
            </w:pPr>
            <w:r>
              <w:drawing>
                <wp:anchor distT="0" distB="0" distL="114300" distR="114300" simplePos="0" relativeHeight="251793408" behindDoc="0" locked="0" layoutInCell="1" allowOverlap="1" wp14:anchorId="1A85E4E0" wp14:editId="642DD0F4">
                  <wp:simplePos x="0" y="0"/>
                  <wp:positionH relativeFrom="margin">
                    <wp:posOffset>927735</wp:posOffset>
                  </wp:positionH>
                  <wp:positionV relativeFrom="margin">
                    <wp:posOffset>185420</wp:posOffset>
                  </wp:positionV>
                  <wp:extent cx="1659255" cy="1104900"/>
                  <wp:effectExtent l="0" t="0" r="0" b="0"/>
                  <wp:wrapSquare wrapText="bothSides"/>
                  <wp:docPr id="32" name="Image 32" descr="Une image contenant personne, intérieur, femme, gen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Une image contenant personne, intérieur, femme, gens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9" w:type="pct"/>
            <w:vMerge w:val="restart"/>
            <w:tcBorders>
              <w:bottom w:val="nil"/>
            </w:tcBorders>
            <w:vAlign w:val="bottom"/>
          </w:tcPr>
          <w:p w14:paraId="33F1268C" w14:textId="77777777" w:rsidR="00B15577" w:rsidRPr="004403B3" w:rsidRDefault="00B15577" w:rsidP="00A52B66">
            <w:pPr>
              <w:pStyle w:val="Titre"/>
            </w:pPr>
            <w:r>
              <w:rPr>
                <w:noProof/>
                <w:lang w:eastAsia="fr-FR"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FEAF1A3" wp14:editId="4CB5FC4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55880</wp:posOffset>
                      </wp:positionV>
                      <wp:extent cx="824865" cy="1643380"/>
                      <wp:effectExtent l="0" t="9207" r="4127" b="4128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24865" cy="16433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EFBCD" id="Rectangle 22" o:spid="_x0000_s1026" style="position:absolute;margin-left:57.75pt;margin-top:4.4pt;width:64.95pt;height:129.4pt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" fillcolor="window" stroked="f" strokeweight="1pt"/>
                  </w:pict>
                </mc:Fallback>
              </mc:AlternateContent>
            </w:r>
          </w:p>
          <w:p w14:paraId="45608E9E" w14:textId="54EFB842" w:rsidR="00B15577" w:rsidRPr="004403B3" w:rsidRDefault="00B15577" w:rsidP="00A52B66">
            <w:pPr>
              <w:pStyle w:val="Textedaccueil"/>
            </w:pPr>
            <w:r>
              <w:rPr>
                <w:lang w:eastAsia="fr-FR"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48D577B" wp14:editId="7C9C0F40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1285875</wp:posOffset>
                      </wp:positionV>
                      <wp:extent cx="1920875" cy="7329170"/>
                      <wp:effectExtent l="0" t="0" r="3175" b="5080"/>
                      <wp:wrapNone/>
                      <wp:docPr id="23" name="Rectangle 32" descr="Vignette inférieure gauch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0875" cy="73291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2AB8BA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2AB8BA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2AB8BA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08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95C5C4" w14:textId="77777777" w:rsidR="00B15577" w:rsidRPr="00252209" w:rsidRDefault="00B15577" w:rsidP="00B15577">
                                  <w:pPr>
                                    <w:pStyle w:val="Nombre"/>
                                    <w:spacing w:after="240" w:line="240" w:lineRule="auto"/>
                                    <w:jc w:val="both"/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D577B" id="Rectangle 32" o:spid="_x0000_s1036" alt="Vignette inférieure gauche" style="position:absolute;left:0;text-align:left;margin-left:-7.7pt;margin-top:101.25pt;width:151.25pt;height:577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" fillcolor="#0d7072" stroked="f" strokeweight="1pt">
                      <v:fill color2="#1fc3c5" rotate="t" angle="270" colors="0 #0d7072;.5 #18a3a5;1 #1fc3c5" focus="100%" type="gradient"/>
                      <v:textbox>
                        <w:txbxContent>
                          <w:p w14:paraId="7095C5C4" w14:textId="77777777" w:rsidR="00B15577" w:rsidRPr="00252209" w:rsidRDefault="00B15577" w:rsidP="00B15577">
                            <w:pPr>
                              <w:pStyle w:val="Nombre"/>
                              <w:spacing w:after="240" w:line="240" w:lineRule="auto"/>
                              <w:jc w:val="both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lang w:eastAsia="fr-FR"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D62B45E" wp14:editId="0A01F3D4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1343660</wp:posOffset>
                      </wp:positionV>
                      <wp:extent cx="1847850" cy="6045200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0" cy="60452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1A2031" w14:textId="77777777" w:rsidR="00B15577" w:rsidRDefault="00B15577" w:rsidP="00B15577">
                                  <w:pPr>
                                    <w:pStyle w:val="Poursuivrelalecture"/>
                                    <w:jc w:val="left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033C5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color w:val="auto"/>
                                      <w:sz w:val="24"/>
                                      <w:szCs w:val="24"/>
                                    </w:rPr>
                                    <w:t>Bloc 9</w:t>
                                  </w:r>
                                  <w:r w:rsidRPr="00C06363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 w:rsidRPr="00A1423D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color w:val="auto"/>
                                      <w:sz w:val="20"/>
                                      <w:szCs w:val="20"/>
                                      <w:u w:val="single"/>
                                    </w:rPr>
                                    <w:t>optionnel</w:t>
                                  </w:r>
                                  <w:r w:rsidRPr="00C06363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) - Personne âgée en situation de dépendance </w:t>
                                  </w:r>
                                </w:p>
                                <w:p w14:paraId="0C51CAFA" w14:textId="77777777" w:rsidR="00B15577" w:rsidRPr="00C06363" w:rsidRDefault="00B15577" w:rsidP="00B15577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1"/>
                                      <w:numId w:val="46"/>
                                    </w:numPr>
                                    <w:tabs>
                                      <w:tab w:val="left" w:pos="284"/>
                                    </w:tabs>
                                    <w:autoSpaceDE w:val="0"/>
                                    <w:autoSpaceDN w:val="0"/>
                                    <w:spacing w:line="240" w:lineRule="auto"/>
                                    <w:ind w:left="284" w:hanging="284"/>
                                    <w:contextualSpacing w:val="0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Les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  <w:spacing w:val="-5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droits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  <w:spacing w:val="-5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de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  <w:spacing w:val="-4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la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  <w:spacing w:val="-9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personne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  <w:spacing w:val="-4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âgée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  <w:spacing w:val="-4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dépendante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  <w:spacing w:val="-8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et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  <w:spacing w:val="-9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les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  <w:spacing w:val="-5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fondements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  <w:spacing w:val="-5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d’une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  <w:spacing w:val="-4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démarche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  <w:spacing w:val="-3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de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  <w:spacing w:val="-4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bientraitance</w:t>
                                  </w:r>
                                </w:p>
                                <w:p w14:paraId="38E47DC3" w14:textId="77777777" w:rsidR="00B15577" w:rsidRPr="00C06363" w:rsidRDefault="00B15577" w:rsidP="00B15577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1"/>
                                      <w:numId w:val="46"/>
                                    </w:numPr>
                                    <w:tabs>
                                      <w:tab w:val="left" w:pos="284"/>
                                    </w:tabs>
                                    <w:autoSpaceDE w:val="0"/>
                                    <w:autoSpaceDN w:val="0"/>
                                    <w:spacing w:line="240" w:lineRule="auto"/>
                                    <w:ind w:left="284" w:hanging="284"/>
                                    <w:contextualSpacing w:val="0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Comprendre les pathologies liées au vieillissement pour un accompagnement de qualité</w:t>
                                  </w:r>
                                </w:p>
                                <w:p w14:paraId="30B96A5F" w14:textId="77777777" w:rsidR="00B15577" w:rsidRDefault="00B15577" w:rsidP="00B15577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1"/>
                                      <w:numId w:val="46"/>
                                    </w:numPr>
                                    <w:tabs>
                                      <w:tab w:val="left" w:pos="284"/>
                                    </w:tabs>
                                    <w:autoSpaceDE w:val="0"/>
                                    <w:autoSpaceDN w:val="0"/>
                                    <w:spacing w:line="240" w:lineRule="auto"/>
                                    <w:ind w:left="284" w:hanging="284"/>
                                    <w:contextualSpacing w:val="0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S’inscrire dans une démarche de projet personnalisé et travailler en collaboration pour mieux accompagner la personne en situation de dépendance</w:t>
                                  </w:r>
                                </w:p>
                                <w:p w14:paraId="543291C2" w14:textId="77777777" w:rsidR="00B15577" w:rsidRDefault="00B15577" w:rsidP="00B15577">
                                  <w:pPr>
                                    <w:widowControl w:val="0"/>
                                    <w:tabs>
                                      <w:tab w:val="left" w:pos="284"/>
                                    </w:tabs>
                                    <w:autoSpaceDE w:val="0"/>
                                    <w:autoSpaceDN w:val="0"/>
                                    <w:spacing w:line="240" w:lineRule="auto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330E91C0" w14:textId="77777777" w:rsidR="00B15577" w:rsidRDefault="00B15577" w:rsidP="00B15577">
                                  <w:pPr>
                                    <w:widowControl w:val="0"/>
                                    <w:tabs>
                                      <w:tab w:val="left" w:pos="284"/>
                                    </w:tabs>
                                    <w:autoSpaceDE w:val="0"/>
                                    <w:autoSpaceDN w:val="0"/>
                                    <w:spacing w:line="240" w:lineRule="auto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50FA3729" w14:textId="77777777" w:rsidR="00B15577" w:rsidRDefault="00B15577" w:rsidP="00B15577">
                                  <w:pPr>
                                    <w:widowControl w:val="0"/>
                                    <w:tabs>
                                      <w:tab w:val="left" w:pos="284"/>
                                    </w:tabs>
                                    <w:autoSpaceDE w:val="0"/>
                                    <w:autoSpaceDN w:val="0"/>
                                    <w:spacing w:line="240" w:lineRule="auto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2A22F384" w14:textId="77777777" w:rsidR="00B15577" w:rsidRPr="00C06363" w:rsidRDefault="00B15577" w:rsidP="00B15577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06363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  <w:t>Contenu du parcours pendant l’emploi</w:t>
                                  </w:r>
                                </w:p>
                                <w:p w14:paraId="19E4DDB5" w14:textId="77777777" w:rsidR="00B15577" w:rsidRPr="00C06363" w:rsidRDefault="00B15577" w:rsidP="00B15577">
                                  <w:pPr>
                                    <w:pStyle w:val="Corpsdetexte"/>
                                    <w:spacing w:before="6" w:line="240" w:lineRule="auto"/>
                                    <w:jc w:val="left"/>
                                    <w:rPr>
                                      <w:rFonts w:ascii="Calibri" w:hAnsi="Calibri" w:cs="Calibri"/>
                                      <w:b/>
                                      <w:sz w:val="25"/>
                                    </w:rPr>
                                  </w:pPr>
                                </w:p>
                                <w:p w14:paraId="7C1A188E" w14:textId="77777777" w:rsidR="00B15577" w:rsidRPr="00C06363" w:rsidRDefault="00B15577" w:rsidP="00B15577">
                                  <w:pPr>
                                    <w:pStyle w:val="Corpsdetexte"/>
                                    <w:spacing w:before="1" w:line="240" w:lineRule="auto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Dès son insertion dans l’emploi auprès d’un particulier employeur, l’assistant de vie dépendance sera invité à intégrer un module de formation de 15h intitulé « Relais Assistant de vie » (RAVie) entièrement pris en charge dans le cadre de son Plan de développement des compétences et durant lequel il sera rémunéré.</w:t>
                                  </w:r>
                                </w:p>
                                <w:p w14:paraId="102CFB72" w14:textId="77777777" w:rsidR="00B15577" w:rsidRPr="00C06363" w:rsidRDefault="00B15577" w:rsidP="00B15577">
                                  <w:pPr>
                                    <w:widowControl w:val="0"/>
                                    <w:tabs>
                                      <w:tab w:val="left" w:pos="284"/>
                                    </w:tabs>
                                    <w:autoSpaceDE w:val="0"/>
                                    <w:autoSpaceDN w:val="0"/>
                                    <w:spacing w:line="240" w:lineRule="auto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28B701A2" w14:textId="77777777" w:rsidR="00B15577" w:rsidRDefault="00B15577" w:rsidP="00B15577">
                                  <w:pPr>
                                    <w:widowControl w:val="0"/>
                                    <w:tabs>
                                      <w:tab w:val="left" w:pos="284"/>
                                    </w:tabs>
                                    <w:autoSpaceDE w:val="0"/>
                                    <w:autoSpaceDN w:val="0"/>
                                    <w:spacing w:line="240" w:lineRule="auto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0FC666B1" w14:textId="77777777" w:rsidR="00B15577" w:rsidRPr="00C06363" w:rsidRDefault="00B15577" w:rsidP="00B15577">
                                  <w:pPr>
                                    <w:widowControl w:val="0"/>
                                    <w:tabs>
                                      <w:tab w:val="left" w:pos="284"/>
                                    </w:tabs>
                                    <w:autoSpaceDE w:val="0"/>
                                    <w:autoSpaceDN w:val="0"/>
                                    <w:spacing w:line="240" w:lineRule="auto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495E48AD" w14:textId="77777777" w:rsidR="00B15577" w:rsidRPr="00C06363" w:rsidRDefault="00B15577" w:rsidP="00B15577">
                                  <w:pPr>
                                    <w:pStyle w:val="Paragraphedeliste"/>
                                    <w:widowControl w:val="0"/>
                                    <w:tabs>
                                      <w:tab w:val="left" w:pos="284"/>
                                    </w:tabs>
                                    <w:autoSpaceDE w:val="0"/>
                                    <w:autoSpaceDN w:val="0"/>
                                    <w:spacing w:line="240" w:lineRule="auto"/>
                                    <w:ind w:left="284"/>
                                    <w:contextualSpacing w:val="0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2B45E" id="Rectangle 24" o:spid="_x0000_s1037" style="position:absolute;left:0;text-align:left;margin-left:-3.2pt;margin-top:105.8pt;width:145.5pt;height:47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" filled="f" stroked="f" strokeweight="1pt">
                      <v:textbox>
                        <w:txbxContent>
                          <w:p w14:paraId="331A2031" w14:textId="77777777" w:rsidR="00B15577" w:rsidRDefault="00B15577" w:rsidP="00B15577">
                            <w:pPr>
                              <w:pStyle w:val="Poursuivrelalecture"/>
                              <w:jc w:val="lef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033C5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color w:val="auto"/>
                                <w:sz w:val="24"/>
                                <w:szCs w:val="24"/>
                              </w:rPr>
                              <w:t>Bloc 9</w:t>
                            </w:r>
                            <w:r w:rsidRPr="00C0636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A1423D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optionnel</w:t>
                            </w:r>
                            <w:r w:rsidRPr="00C0636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) - Personne âgée en situation de dépendance </w:t>
                            </w:r>
                          </w:p>
                          <w:p w14:paraId="0C51CAFA" w14:textId="77777777" w:rsidR="00B15577" w:rsidRPr="00C06363" w:rsidRDefault="00B15577" w:rsidP="00B15577">
                            <w:pPr>
                              <w:pStyle w:val="Paragraphedeliste"/>
                              <w:widowControl w:val="0"/>
                              <w:numPr>
                                <w:ilvl w:val="1"/>
                                <w:numId w:val="46"/>
                              </w:numPr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spacing w:line="240" w:lineRule="auto"/>
                              <w:ind w:left="284" w:hanging="284"/>
                              <w:contextualSpacing w:val="0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C06363">
                              <w:rPr>
                                <w:rFonts w:ascii="Calibri" w:hAnsi="Calibri" w:cs="Calibri"/>
                              </w:rPr>
                              <w:t>Les</w:t>
                            </w:r>
                            <w:r w:rsidRPr="00C06363">
                              <w:rPr>
                                <w:rFonts w:ascii="Calibri" w:hAnsi="Calibri" w:cs="Calibri"/>
                                <w:spacing w:val="-5"/>
                              </w:rPr>
                              <w:t xml:space="preserve"> </w:t>
                            </w:r>
                            <w:r w:rsidRPr="00C06363">
                              <w:rPr>
                                <w:rFonts w:ascii="Calibri" w:hAnsi="Calibri" w:cs="Calibri"/>
                              </w:rPr>
                              <w:t>droits</w:t>
                            </w:r>
                            <w:r w:rsidRPr="00C06363">
                              <w:rPr>
                                <w:rFonts w:ascii="Calibri" w:hAnsi="Calibri" w:cs="Calibri"/>
                                <w:spacing w:val="-5"/>
                              </w:rPr>
                              <w:t xml:space="preserve"> </w:t>
                            </w:r>
                            <w:r w:rsidRPr="00C06363">
                              <w:rPr>
                                <w:rFonts w:ascii="Calibri" w:hAnsi="Calibri" w:cs="Calibri"/>
                              </w:rPr>
                              <w:t>de</w:t>
                            </w:r>
                            <w:r w:rsidRPr="00C06363">
                              <w:rPr>
                                <w:rFonts w:ascii="Calibri" w:hAnsi="Calibri" w:cs="Calibri"/>
                                <w:spacing w:val="-4"/>
                              </w:rPr>
                              <w:t xml:space="preserve"> </w:t>
                            </w:r>
                            <w:r w:rsidRPr="00C06363">
                              <w:rPr>
                                <w:rFonts w:ascii="Calibri" w:hAnsi="Calibri" w:cs="Calibri"/>
                              </w:rPr>
                              <w:t>la</w:t>
                            </w:r>
                            <w:r w:rsidRPr="00C06363">
                              <w:rPr>
                                <w:rFonts w:ascii="Calibri" w:hAnsi="Calibri" w:cs="Calibri"/>
                                <w:spacing w:val="-9"/>
                              </w:rPr>
                              <w:t xml:space="preserve"> </w:t>
                            </w:r>
                            <w:r w:rsidRPr="00C06363">
                              <w:rPr>
                                <w:rFonts w:ascii="Calibri" w:hAnsi="Calibri" w:cs="Calibri"/>
                              </w:rPr>
                              <w:t>personne</w:t>
                            </w:r>
                            <w:r w:rsidRPr="00C06363">
                              <w:rPr>
                                <w:rFonts w:ascii="Calibri" w:hAnsi="Calibri" w:cs="Calibri"/>
                                <w:spacing w:val="-4"/>
                              </w:rPr>
                              <w:t xml:space="preserve"> </w:t>
                            </w:r>
                            <w:r w:rsidRPr="00C06363">
                              <w:rPr>
                                <w:rFonts w:ascii="Calibri" w:hAnsi="Calibri" w:cs="Calibri"/>
                              </w:rPr>
                              <w:t>âgée</w:t>
                            </w:r>
                            <w:r w:rsidRPr="00C06363">
                              <w:rPr>
                                <w:rFonts w:ascii="Calibri" w:hAnsi="Calibri" w:cs="Calibri"/>
                                <w:spacing w:val="-4"/>
                              </w:rPr>
                              <w:t xml:space="preserve"> </w:t>
                            </w:r>
                            <w:r w:rsidRPr="00C06363">
                              <w:rPr>
                                <w:rFonts w:ascii="Calibri" w:hAnsi="Calibri" w:cs="Calibri"/>
                              </w:rPr>
                              <w:t>dépendante</w:t>
                            </w:r>
                            <w:r w:rsidRPr="00C06363">
                              <w:rPr>
                                <w:rFonts w:ascii="Calibri" w:hAnsi="Calibri" w:cs="Calibri"/>
                                <w:spacing w:val="-8"/>
                              </w:rPr>
                              <w:t xml:space="preserve"> </w:t>
                            </w:r>
                            <w:r w:rsidRPr="00C06363">
                              <w:rPr>
                                <w:rFonts w:ascii="Calibri" w:hAnsi="Calibri" w:cs="Calibri"/>
                              </w:rPr>
                              <w:t>et</w:t>
                            </w:r>
                            <w:r w:rsidRPr="00C06363">
                              <w:rPr>
                                <w:rFonts w:ascii="Calibri" w:hAnsi="Calibri" w:cs="Calibri"/>
                                <w:spacing w:val="-9"/>
                              </w:rPr>
                              <w:t xml:space="preserve"> </w:t>
                            </w:r>
                            <w:r w:rsidRPr="00C06363">
                              <w:rPr>
                                <w:rFonts w:ascii="Calibri" w:hAnsi="Calibri" w:cs="Calibri"/>
                              </w:rPr>
                              <w:t>les</w:t>
                            </w:r>
                            <w:r w:rsidRPr="00C06363">
                              <w:rPr>
                                <w:rFonts w:ascii="Calibri" w:hAnsi="Calibri" w:cs="Calibri"/>
                                <w:spacing w:val="-5"/>
                              </w:rPr>
                              <w:t xml:space="preserve"> </w:t>
                            </w:r>
                            <w:r w:rsidRPr="00C06363">
                              <w:rPr>
                                <w:rFonts w:ascii="Calibri" w:hAnsi="Calibri" w:cs="Calibri"/>
                              </w:rPr>
                              <w:t>fondements</w:t>
                            </w:r>
                            <w:r w:rsidRPr="00C06363">
                              <w:rPr>
                                <w:rFonts w:ascii="Calibri" w:hAnsi="Calibri" w:cs="Calibri"/>
                                <w:spacing w:val="-5"/>
                              </w:rPr>
                              <w:t xml:space="preserve"> </w:t>
                            </w:r>
                            <w:r w:rsidRPr="00C06363">
                              <w:rPr>
                                <w:rFonts w:ascii="Calibri" w:hAnsi="Calibri" w:cs="Calibri"/>
                              </w:rPr>
                              <w:t>d’une</w:t>
                            </w:r>
                            <w:r w:rsidRPr="00C06363">
                              <w:rPr>
                                <w:rFonts w:ascii="Calibri" w:hAnsi="Calibri" w:cs="Calibri"/>
                                <w:spacing w:val="-4"/>
                              </w:rPr>
                              <w:t xml:space="preserve"> </w:t>
                            </w:r>
                            <w:r w:rsidRPr="00C06363">
                              <w:rPr>
                                <w:rFonts w:ascii="Calibri" w:hAnsi="Calibri" w:cs="Calibri"/>
                              </w:rPr>
                              <w:t>démarche</w:t>
                            </w:r>
                            <w:r w:rsidRPr="00C06363">
                              <w:rPr>
                                <w:rFonts w:ascii="Calibri" w:hAnsi="Calibri" w:cs="Calibri"/>
                                <w:spacing w:val="-3"/>
                              </w:rPr>
                              <w:t xml:space="preserve"> </w:t>
                            </w:r>
                            <w:r w:rsidRPr="00C06363">
                              <w:rPr>
                                <w:rFonts w:ascii="Calibri" w:hAnsi="Calibri" w:cs="Calibri"/>
                              </w:rPr>
                              <w:t>de</w:t>
                            </w:r>
                            <w:r w:rsidRPr="00C06363">
                              <w:rPr>
                                <w:rFonts w:ascii="Calibri" w:hAnsi="Calibri" w:cs="Calibri"/>
                                <w:spacing w:val="-4"/>
                              </w:rPr>
                              <w:t xml:space="preserve"> </w:t>
                            </w:r>
                            <w:r w:rsidRPr="00C06363">
                              <w:rPr>
                                <w:rFonts w:ascii="Calibri" w:hAnsi="Calibri" w:cs="Calibri"/>
                              </w:rPr>
                              <w:t>bientraitance</w:t>
                            </w:r>
                          </w:p>
                          <w:p w14:paraId="38E47DC3" w14:textId="77777777" w:rsidR="00B15577" w:rsidRPr="00C06363" w:rsidRDefault="00B15577" w:rsidP="00B15577">
                            <w:pPr>
                              <w:pStyle w:val="Paragraphedeliste"/>
                              <w:widowControl w:val="0"/>
                              <w:numPr>
                                <w:ilvl w:val="1"/>
                                <w:numId w:val="46"/>
                              </w:numPr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spacing w:line="240" w:lineRule="auto"/>
                              <w:ind w:left="284" w:hanging="284"/>
                              <w:contextualSpacing w:val="0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C06363">
                              <w:rPr>
                                <w:rFonts w:ascii="Calibri" w:hAnsi="Calibri" w:cs="Calibri"/>
                              </w:rPr>
                              <w:t>Comprendre les pathologies liées au vieillissement pour un accompagnement de qualité</w:t>
                            </w:r>
                          </w:p>
                          <w:p w14:paraId="30B96A5F" w14:textId="77777777" w:rsidR="00B15577" w:rsidRDefault="00B15577" w:rsidP="00B15577">
                            <w:pPr>
                              <w:pStyle w:val="Paragraphedeliste"/>
                              <w:widowControl w:val="0"/>
                              <w:numPr>
                                <w:ilvl w:val="1"/>
                                <w:numId w:val="46"/>
                              </w:numPr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spacing w:line="240" w:lineRule="auto"/>
                              <w:ind w:left="284" w:hanging="284"/>
                              <w:contextualSpacing w:val="0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C06363">
                              <w:rPr>
                                <w:rFonts w:ascii="Calibri" w:hAnsi="Calibri" w:cs="Calibri"/>
                              </w:rPr>
                              <w:t>S’inscrire dans une démarche de projet personnalisé et travailler en collaboration pour mieux accompagner la personne en situation de dépendance</w:t>
                            </w:r>
                          </w:p>
                          <w:p w14:paraId="543291C2" w14:textId="77777777" w:rsidR="00B15577" w:rsidRDefault="00B15577" w:rsidP="00B15577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spacing w:line="240" w:lineRule="auto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30E91C0" w14:textId="77777777" w:rsidR="00B15577" w:rsidRDefault="00B15577" w:rsidP="00B15577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spacing w:line="240" w:lineRule="auto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0FA3729" w14:textId="77777777" w:rsidR="00B15577" w:rsidRDefault="00B15577" w:rsidP="00B15577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spacing w:line="240" w:lineRule="auto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A22F384" w14:textId="77777777" w:rsidR="00B15577" w:rsidRPr="00C06363" w:rsidRDefault="00B15577" w:rsidP="00B15577">
                            <w:pPr>
                              <w:spacing w:line="240" w:lineRule="auto"/>
                              <w:jc w:val="left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06363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Contenu du parcours pendant l’emploi</w:t>
                            </w:r>
                          </w:p>
                          <w:p w14:paraId="19E4DDB5" w14:textId="77777777" w:rsidR="00B15577" w:rsidRPr="00C06363" w:rsidRDefault="00B15577" w:rsidP="00B15577">
                            <w:pPr>
                              <w:pStyle w:val="Corpsdetexte"/>
                              <w:spacing w:before="6" w:line="240" w:lineRule="auto"/>
                              <w:jc w:val="left"/>
                              <w:rPr>
                                <w:rFonts w:ascii="Calibri" w:hAnsi="Calibri" w:cs="Calibri"/>
                                <w:b/>
                                <w:sz w:val="25"/>
                              </w:rPr>
                            </w:pPr>
                          </w:p>
                          <w:p w14:paraId="7C1A188E" w14:textId="77777777" w:rsidR="00B15577" w:rsidRPr="00C06363" w:rsidRDefault="00B15577" w:rsidP="00B15577">
                            <w:pPr>
                              <w:pStyle w:val="Corpsdetexte"/>
                              <w:spacing w:before="1" w:line="240" w:lineRule="auto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C06363">
                              <w:rPr>
                                <w:rFonts w:ascii="Calibri" w:hAnsi="Calibri" w:cs="Calibri"/>
                              </w:rPr>
                              <w:t>Dès son insertion dans l’emploi auprès d’un particulier employeur, l’assistant de vie dépendance sera invité à intégrer un module de formation de 15h intitulé « Relais Assistant de vie » (RAVie) entièrement pris en charge dans le cadre de son Plan de développement des compétences et durant lequel il sera rémunéré.</w:t>
                            </w:r>
                          </w:p>
                          <w:p w14:paraId="102CFB72" w14:textId="77777777" w:rsidR="00B15577" w:rsidRPr="00C06363" w:rsidRDefault="00B15577" w:rsidP="00B15577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spacing w:line="240" w:lineRule="auto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8B701A2" w14:textId="77777777" w:rsidR="00B15577" w:rsidRDefault="00B15577" w:rsidP="00B15577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spacing w:line="240" w:lineRule="auto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FC666B1" w14:textId="77777777" w:rsidR="00B15577" w:rsidRPr="00C06363" w:rsidRDefault="00B15577" w:rsidP="00B15577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spacing w:line="240" w:lineRule="auto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95E48AD" w14:textId="77777777" w:rsidR="00B15577" w:rsidRPr="00C06363" w:rsidRDefault="00B15577" w:rsidP="00B15577">
                            <w:pPr>
                              <w:pStyle w:val="Paragraphedeliste"/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spacing w:line="240" w:lineRule="auto"/>
                              <w:ind w:left="284"/>
                              <w:contextualSpacing w:val="0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15577" w14:paraId="4CE9FDCB" w14:textId="77777777" w:rsidTr="00A52B66">
        <w:trPr>
          <w:trHeight w:val="3690"/>
        </w:trPr>
        <w:tc>
          <w:tcPr>
            <w:tcW w:w="1841" w:type="pct"/>
            <w:shd w:val="clear" w:color="auto" w:fill="auto"/>
            <w:vAlign w:val="center"/>
          </w:tcPr>
          <w:p w14:paraId="17A897B9" w14:textId="77777777" w:rsidR="00B15577" w:rsidRDefault="00B15577" w:rsidP="00A52B66">
            <w:pPr>
              <w:pStyle w:val="Poursuivrelalecture"/>
              <w:jc w:val="left"/>
            </w:pPr>
          </w:p>
        </w:tc>
        <w:tc>
          <w:tcPr>
            <w:tcW w:w="1880" w:type="pct"/>
            <w:vAlign w:val="center"/>
          </w:tcPr>
          <w:p w14:paraId="39D14AC1" w14:textId="2EF28A4D" w:rsidR="00B15577" w:rsidRDefault="00B15577" w:rsidP="00A52B66">
            <w:pPr>
              <w:pStyle w:val="Titre4"/>
              <w:spacing w:line="240" w:lineRule="auto"/>
              <w:ind w:left="-72"/>
              <w:jc w:val="center"/>
              <w:rPr>
                <w:color w:val="FFFFFF" w:themeColor="background1"/>
              </w:rPr>
            </w:pPr>
            <w:r>
              <w:rPr>
                <w:lang w:eastAsia="fr-FR"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7399934" wp14:editId="2AE458EF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67310</wp:posOffset>
                      </wp:positionV>
                      <wp:extent cx="1958340" cy="6619875"/>
                      <wp:effectExtent l="0" t="0" r="0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340" cy="6619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9EC9CF" w14:textId="77777777" w:rsidR="00B15577" w:rsidRPr="00C06363" w:rsidRDefault="00B15577" w:rsidP="00B15577">
                                  <w:pPr>
                                    <w:pStyle w:val="Poursuivrelalecture"/>
                                    <w:spacing w:before="0"/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06363">
                                    <w:rPr>
                                      <w:rFonts w:ascii="Myriad Pro" w:hAnsi="Myriad Pro"/>
                                      <w:b/>
                                      <w:sz w:val="28"/>
                                      <w:szCs w:val="28"/>
                                    </w:rPr>
                                    <w:t>Quels sont les contenus de cette formation ?</w:t>
                                  </w:r>
                                </w:p>
                                <w:p w14:paraId="11B0DCEC" w14:textId="77777777" w:rsidR="00B15577" w:rsidRDefault="00B15577" w:rsidP="00B15577">
                                  <w:pPr>
                                    <w:pStyle w:val="Titre3"/>
                                    <w:tabs>
                                      <w:tab w:val="left" w:pos="284"/>
                                    </w:tabs>
                                    <w:spacing w:line="271" w:lineRule="auto"/>
                                    <w:ind w:left="142" w:right="163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181197" w14:textId="77777777" w:rsidR="00B15577" w:rsidRPr="00C06363" w:rsidRDefault="00B15577" w:rsidP="00B15577">
                                  <w:pPr>
                                    <w:pStyle w:val="Titre3"/>
                                    <w:tabs>
                                      <w:tab w:val="left" w:pos="284"/>
                                    </w:tabs>
                                    <w:spacing w:line="271" w:lineRule="auto"/>
                                    <w:ind w:left="142" w:right="163"/>
                                    <w:rPr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</w:pPr>
                                  <w:r w:rsidRPr="00C06363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Bloc 1</w:t>
                                  </w:r>
                                  <w:r w:rsidRPr="00C06363">
                                    <w:rPr>
                                      <w:b w:val="0"/>
                                      <w:bCs w:val="0"/>
                                      <w:i/>
                                      <w:sz w:val="24"/>
                                      <w:szCs w:val="24"/>
                                    </w:rPr>
                                    <w:t xml:space="preserve"> - </w:t>
                                  </w:r>
                                  <w:r w:rsidRPr="00C06363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Développement de son activité professionnelle auprès de plusieurs particuliers </w:t>
                                  </w:r>
                                  <w:r w:rsidRPr="00C06363">
                                    <w:rPr>
                                      <w:sz w:val="20"/>
                                      <w:szCs w:val="20"/>
                                    </w:rPr>
                                    <w:t>employeurs –</w:t>
                                  </w:r>
                                  <w:r w:rsidRPr="00C06363">
                                    <w:rPr>
                                      <w:spacing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sz w:val="20"/>
                                      <w:szCs w:val="20"/>
                                    </w:rPr>
                                    <w:t>49h</w:t>
                                  </w:r>
                                </w:p>
                                <w:p w14:paraId="3B67AF1D" w14:textId="77777777" w:rsidR="00B15577" w:rsidRPr="00C06363" w:rsidRDefault="00B15577" w:rsidP="00B15577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1"/>
                                      <w:numId w:val="46"/>
                                    </w:numPr>
                                    <w:tabs>
                                      <w:tab w:val="left" w:pos="567"/>
                                    </w:tabs>
                                    <w:autoSpaceDE w:val="0"/>
                                    <w:autoSpaceDN w:val="0"/>
                                    <w:spacing w:before="24" w:line="240" w:lineRule="auto"/>
                                    <w:ind w:left="567" w:right="60" w:hanging="283"/>
                                    <w:contextualSpacing w:val="0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S’initier à l’informatique et à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  <w:spacing w:val="2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Internet</w:t>
                                  </w:r>
                                </w:p>
                                <w:p w14:paraId="13B5BC89" w14:textId="77777777" w:rsidR="00B15577" w:rsidRPr="00C06363" w:rsidRDefault="00B15577" w:rsidP="00B15577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1"/>
                                      <w:numId w:val="46"/>
                                    </w:numPr>
                                    <w:tabs>
                                      <w:tab w:val="left" w:pos="567"/>
                                    </w:tabs>
                                    <w:autoSpaceDE w:val="0"/>
                                    <w:autoSpaceDN w:val="0"/>
                                    <w:spacing w:before="37" w:line="240" w:lineRule="auto"/>
                                    <w:ind w:left="567" w:right="60" w:hanging="283"/>
                                    <w:contextualSpacing w:val="0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Être autonome dans sa recherche d’emploi en intégrant les outils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  <w:spacing w:val="-8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numériques</w:t>
                                  </w:r>
                                </w:p>
                                <w:p w14:paraId="3E0E94CF" w14:textId="77777777" w:rsidR="00B15577" w:rsidRDefault="00B15577" w:rsidP="00B15577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1"/>
                                      <w:numId w:val="46"/>
                                    </w:numPr>
                                    <w:tabs>
                                      <w:tab w:val="left" w:pos="567"/>
                                    </w:tabs>
                                    <w:autoSpaceDE w:val="0"/>
                                    <w:autoSpaceDN w:val="0"/>
                                    <w:spacing w:before="40" w:line="240" w:lineRule="auto"/>
                                    <w:ind w:left="567" w:right="60" w:hanging="283"/>
                                    <w:contextualSpacing w:val="0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Développer son réseau et réaliser une veille sur son secteur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  <w:spacing w:val="-6"/>
                                    </w:rPr>
                                    <w:t xml:space="preserve"> </w:t>
                                  </w: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d’activité</w:t>
                                  </w:r>
                                </w:p>
                                <w:p w14:paraId="506F9626" w14:textId="77777777" w:rsidR="00B15577" w:rsidRPr="00C06363" w:rsidRDefault="00B15577" w:rsidP="00B1557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3E01E8C" w14:textId="77777777" w:rsidR="00B15577" w:rsidRPr="00C06363" w:rsidRDefault="00B15577" w:rsidP="00B15577">
                                  <w:pPr>
                                    <w:pStyle w:val="Titre3"/>
                                    <w:tabs>
                                      <w:tab w:val="left" w:pos="284"/>
                                    </w:tabs>
                                    <w:spacing w:line="271" w:lineRule="auto"/>
                                    <w:ind w:left="142" w:right="163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D033C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 xml:space="preserve">Bloc 11 </w:t>
                                  </w:r>
                                  <w:r w:rsidRPr="00C06363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- Actes du quotidien et activité de l'adulte en situation de dépendance – 56 h</w:t>
                                  </w:r>
                                </w:p>
                                <w:p w14:paraId="2800CC88" w14:textId="77777777" w:rsidR="00B15577" w:rsidRPr="00C06363" w:rsidRDefault="00B15577" w:rsidP="00B15577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1"/>
                                      <w:numId w:val="46"/>
                                    </w:numPr>
                                    <w:tabs>
                                      <w:tab w:val="left" w:pos="567"/>
                                    </w:tabs>
                                    <w:autoSpaceDE w:val="0"/>
                                    <w:autoSpaceDN w:val="0"/>
                                    <w:spacing w:before="37" w:line="240" w:lineRule="auto"/>
                                    <w:ind w:left="567" w:right="60" w:hanging="283"/>
                                    <w:contextualSpacing w:val="0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Accompagner une personne en situation de dépendance dans les actes d’hygiène et de confort</w:t>
                                  </w:r>
                                </w:p>
                                <w:p w14:paraId="41B357EB" w14:textId="77777777" w:rsidR="00B15577" w:rsidRDefault="00B15577" w:rsidP="00B15577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1"/>
                                      <w:numId w:val="46"/>
                                    </w:numPr>
                                    <w:tabs>
                                      <w:tab w:val="left" w:pos="567"/>
                                    </w:tabs>
                                    <w:autoSpaceDE w:val="0"/>
                                    <w:autoSpaceDN w:val="0"/>
                                    <w:spacing w:before="37" w:line="240" w:lineRule="auto"/>
                                    <w:ind w:left="567" w:right="60" w:hanging="283"/>
                                    <w:contextualSpacing w:val="0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Transfert et déplacements d’une personne en situation de dépendance</w:t>
                                  </w:r>
                                </w:p>
                                <w:p w14:paraId="1840BC66" w14:textId="77777777" w:rsidR="00B15577" w:rsidRPr="00C06363" w:rsidRDefault="00B15577" w:rsidP="00B15577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1"/>
                                      <w:numId w:val="46"/>
                                    </w:numPr>
                                    <w:tabs>
                                      <w:tab w:val="left" w:pos="567"/>
                                    </w:tabs>
                                    <w:autoSpaceDE w:val="0"/>
                                    <w:autoSpaceDN w:val="0"/>
                                    <w:spacing w:before="37" w:line="240" w:lineRule="auto"/>
                                    <w:ind w:left="567" w:right="60" w:hanging="283"/>
                                    <w:contextualSpacing w:val="0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C06363">
                                    <w:rPr>
                                      <w:rFonts w:ascii="Calibri" w:hAnsi="Calibri" w:cs="Calibri"/>
                                    </w:rPr>
                                    <w:t>Accompagner une personne en situation de dépendance dans ses loisirs</w:t>
                                  </w:r>
                                </w:p>
                                <w:p w14:paraId="0688495C" w14:textId="77777777" w:rsidR="00B15577" w:rsidRPr="00C06363" w:rsidRDefault="00B15577" w:rsidP="00B15577"/>
                                <w:p w14:paraId="3572F9A8" w14:textId="77777777" w:rsidR="00B15577" w:rsidRPr="007C38F9" w:rsidRDefault="00B15577" w:rsidP="00B15577">
                                  <w:pPr>
                                    <w:jc w:val="center"/>
                                    <w:rPr>
                                      <w:rFonts w:ascii="Myriad Pro" w:hAnsi="Myriad Pro"/>
                                    </w:rPr>
                                  </w:pPr>
                                </w:p>
                                <w:p w14:paraId="16E07475" w14:textId="77777777" w:rsidR="00B15577" w:rsidRPr="007C38F9" w:rsidRDefault="00B15577" w:rsidP="00B15577">
                                  <w:pPr>
                                    <w:jc w:val="center"/>
                                    <w:rPr>
                                      <w:rFonts w:ascii="Myriad Pro" w:hAnsi="Myriad Pr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99934" id="Rectangle 25" o:spid="_x0000_s1038" style="position:absolute;left:0;text-align:left;margin-left:44.85pt;margin-top:5.3pt;width:154.2pt;height:521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" filled="f" stroked="f" strokeweight="1pt">
                      <v:textbox>
                        <w:txbxContent>
                          <w:p w14:paraId="279EC9CF" w14:textId="77777777" w:rsidR="00B15577" w:rsidRPr="00C06363" w:rsidRDefault="00B15577" w:rsidP="00B15577">
                            <w:pPr>
                              <w:pStyle w:val="Poursuivrelalecture"/>
                              <w:spacing w:before="0"/>
                              <w:jc w:val="center"/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</w:pPr>
                            <w:r w:rsidRPr="00C06363"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  <w:t>Quels sont les contenus de cette formation ?</w:t>
                            </w:r>
                          </w:p>
                          <w:p w14:paraId="11B0DCEC" w14:textId="77777777" w:rsidR="00B15577" w:rsidRDefault="00B15577" w:rsidP="00B15577">
                            <w:pPr>
                              <w:pStyle w:val="Titre3"/>
                              <w:tabs>
                                <w:tab w:val="left" w:pos="284"/>
                              </w:tabs>
                              <w:spacing w:line="271" w:lineRule="auto"/>
                              <w:ind w:left="142" w:right="163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49181197" w14:textId="77777777" w:rsidR="00B15577" w:rsidRPr="00C06363" w:rsidRDefault="00B15577" w:rsidP="00B15577">
                            <w:pPr>
                              <w:pStyle w:val="Titre3"/>
                              <w:tabs>
                                <w:tab w:val="left" w:pos="284"/>
                              </w:tabs>
                              <w:spacing w:line="271" w:lineRule="auto"/>
                              <w:ind w:left="142" w:right="163"/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C06363">
                              <w:rPr>
                                <w:i/>
                                <w:sz w:val="24"/>
                                <w:szCs w:val="24"/>
                              </w:rPr>
                              <w:t>Bloc 1</w:t>
                            </w:r>
                            <w:r w:rsidRPr="00C06363">
                              <w:rPr>
                                <w:b w:val="0"/>
                                <w:bCs w:val="0"/>
                                <w:i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C06363">
                              <w:rPr>
                                <w:i/>
                                <w:sz w:val="20"/>
                                <w:szCs w:val="20"/>
                              </w:rPr>
                              <w:t xml:space="preserve">Développement de son activité professionnelle auprès de plusieurs particuliers </w:t>
                            </w:r>
                            <w:r w:rsidRPr="00C06363">
                              <w:rPr>
                                <w:sz w:val="20"/>
                                <w:szCs w:val="20"/>
                              </w:rPr>
                              <w:t>employeurs –</w:t>
                            </w:r>
                            <w:r w:rsidRPr="00C06363">
                              <w:rPr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6363">
                              <w:rPr>
                                <w:sz w:val="20"/>
                                <w:szCs w:val="20"/>
                              </w:rPr>
                              <w:t>49h</w:t>
                            </w:r>
                          </w:p>
                          <w:p w14:paraId="3B67AF1D" w14:textId="77777777" w:rsidR="00B15577" w:rsidRPr="00C06363" w:rsidRDefault="00B15577" w:rsidP="00B15577">
                            <w:pPr>
                              <w:pStyle w:val="Paragraphedeliste"/>
                              <w:widowControl w:val="0"/>
                              <w:numPr>
                                <w:ilvl w:val="1"/>
                                <w:numId w:val="46"/>
                              </w:num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spacing w:before="24" w:line="240" w:lineRule="auto"/>
                              <w:ind w:left="567" w:right="60" w:hanging="283"/>
                              <w:contextualSpacing w:val="0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C06363">
                              <w:rPr>
                                <w:rFonts w:ascii="Calibri" w:hAnsi="Calibri" w:cs="Calibri"/>
                              </w:rPr>
                              <w:t>S’initier à l’informatique et à</w:t>
                            </w:r>
                            <w:r w:rsidRPr="00C06363">
                              <w:rPr>
                                <w:rFonts w:ascii="Calibri" w:hAnsi="Calibri" w:cs="Calibri"/>
                                <w:spacing w:val="2"/>
                              </w:rPr>
                              <w:t xml:space="preserve"> </w:t>
                            </w:r>
                            <w:r w:rsidRPr="00C06363">
                              <w:rPr>
                                <w:rFonts w:ascii="Calibri" w:hAnsi="Calibri" w:cs="Calibri"/>
                              </w:rPr>
                              <w:t>Internet</w:t>
                            </w:r>
                          </w:p>
                          <w:p w14:paraId="13B5BC89" w14:textId="77777777" w:rsidR="00B15577" w:rsidRPr="00C06363" w:rsidRDefault="00B15577" w:rsidP="00B15577">
                            <w:pPr>
                              <w:pStyle w:val="Paragraphedeliste"/>
                              <w:widowControl w:val="0"/>
                              <w:numPr>
                                <w:ilvl w:val="1"/>
                                <w:numId w:val="46"/>
                              </w:num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spacing w:before="37" w:line="240" w:lineRule="auto"/>
                              <w:ind w:left="567" w:right="60" w:hanging="283"/>
                              <w:contextualSpacing w:val="0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C06363">
                              <w:rPr>
                                <w:rFonts w:ascii="Calibri" w:hAnsi="Calibri" w:cs="Calibri"/>
                              </w:rPr>
                              <w:t>Être autonome dans sa recherche d’emploi en intégrant les outils</w:t>
                            </w:r>
                            <w:r w:rsidRPr="00C06363">
                              <w:rPr>
                                <w:rFonts w:ascii="Calibri" w:hAnsi="Calibri" w:cs="Calibri"/>
                                <w:spacing w:val="-8"/>
                              </w:rPr>
                              <w:t xml:space="preserve"> </w:t>
                            </w:r>
                            <w:r w:rsidRPr="00C06363">
                              <w:rPr>
                                <w:rFonts w:ascii="Calibri" w:hAnsi="Calibri" w:cs="Calibri"/>
                              </w:rPr>
                              <w:t>numériques</w:t>
                            </w:r>
                          </w:p>
                          <w:p w14:paraId="3E0E94CF" w14:textId="77777777" w:rsidR="00B15577" w:rsidRDefault="00B15577" w:rsidP="00B15577">
                            <w:pPr>
                              <w:pStyle w:val="Paragraphedeliste"/>
                              <w:widowControl w:val="0"/>
                              <w:numPr>
                                <w:ilvl w:val="1"/>
                                <w:numId w:val="46"/>
                              </w:num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spacing w:before="40" w:line="240" w:lineRule="auto"/>
                              <w:ind w:left="567" w:right="60" w:hanging="283"/>
                              <w:contextualSpacing w:val="0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C06363">
                              <w:rPr>
                                <w:rFonts w:ascii="Calibri" w:hAnsi="Calibri" w:cs="Calibri"/>
                              </w:rPr>
                              <w:t>Développer son réseau et réaliser une veille sur son secteur</w:t>
                            </w:r>
                            <w:r w:rsidRPr="00C06363">
                              <w:rPr>
                                <w:rFonts w:ascii="Calibri" w:hAnsi="Calibri" w:cs="Calibri"/>
                                <w:spacing w:val="-6"/>
                              </w:rPr>
                              <w:t xml:space="preserve"> </w:t>
                            </w:r>
                            <w:r w:rsidRPr="00C06363">
                              <w:rPr>
                                <w:rFonts w:ascii="Calibri" w:hAnsi="Calibri" w:cs="Calibri"/>
                              </w:rPr>
                              <w:t>d’activité</w:t>
                            </w:r>
                          </w:p>
                          <w:p w14:paraId="506F9626" w14:textId="77777777" w:rsidR="00B15577" w:rsidRPr="00C06363" w:rsidRDefault="00B15577" w:rsidP="00B155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E01E8C" w14:textId="77777777" w:rsidR="00B15577" w:rsidRPr="00C06363" w:rsidRDefault="00B15577" w:rsidP="00B15577">
                            <w:pPr>
                              <w:pStyle w:val="Titre3"/>
                              <w:tabs>
                                <w:tab w:val="left" w:pos="284"/>
                              </w:tabs>
                              <w:spacing w:line="271" w:lineRule="auto"/>
                              <w:ind w:left="142" w:right="163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D033C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Bloc 11 </w:t>
                            </w:r>
                            <w:r w:rsidRPr="00C06363">
                              <w:rPr>
                                <w:i/>
                                <w:sz w:val="20"/>
                                <w:szCs w:val="20"/>
                              </w:rPr>
                              <w:t>- Actes du quotidien et activité de l'adulte en situation de dépendance – 56 h</w:t>
                            </w:r>
                          </w:p>
                          <w:p w14:paraId="2800CC88" w14:textId="77777777" w:rsidR="00B15577" w:rsidRPr="00C06363" w:rsidRDefault="00B15577" w:rsidP="00B15577">
                            <w:pPr>
                              <w:pStyle w:val="Paragraphedeliste"/>
                              <w:widowControl w:val="0"/>
                              <w:numPr>
                                <w:ilvl w:val="1"/>
                                <w:numId w:val="46"/>
                              </w:num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spacing w:before="37" w:line="240" w:lineRule="auto"/>
                              <w:ind w:left="567" w:right="60" w:hanging="283"/>
                              <w:contextualSpacing w:val="0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C06363">
                              <w:rPr>
                                <w:rFonts w:ascii="Calibri" w:hAnsi="Calibri" w:cs="Calibri"/>
                              </w:rPr>
                              <w:t>Accompagner une personne en situation de dépendance dans les actes d’hygiène et de confort</w:t>
                            </w:r>
                          </w:p>
                          <w:p w14:paraId="41B357EB" w14:textId="77777777" w:rsidR="00B15577" w:rsidRDefault="00B15577" w:rsidP="00B15577">
                            <w:pPr>
                              <w:pStyle w:val="Paragraphedeliste"/>
                              <w:widowControl w:val="0"/>
                              <w:numPr>
                                <w:ilvl w:val="1"/>
                                <w:numId w:val="46"/>
                              </w:num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spacing w:before="37" w:line="240" w:lineRule="auto"/>
                              <w:ind w:left="567" w:right="60" w:hanging="283"/>
                              <w:contextualSpacing w:val="0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C06363">
                              <w:rPr>
                                <w:rFonts w:ascii="Calibri" w:hAnsi="Calibri" w:cs="Calibri"/>
                              </w:rPr>
                              <w:t>Transfert et déplacements d’une personne en situation de dépendance</w:t>
                            </w:r>
                          </w:p>
                          <w:p w14:paraId="1840BC66" w14:textId="77777777" w:rsidR="00B15577" w:rsidRPr="00C06363" w:rsidRDefault="00B15577" w:rsidP="00B15577">
                            <w:pPr>
                              <w:pStyle w:val="Paragraphedeliste"/>
                              <w:widowControl w:val="0"/>
                              <w:numPr>
                                <w:ilvl w:val="1"/>
                                <w:numId w:val="46"/>
                              </w:num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spacing w:before="37" w:line="240" w:lineRule="auto"/>
                              <w:ind w:left="567" w:right="60" w:hanging="283"/>
                              <w:contextualSpacing w:val="0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C06363">
                              <w:rPr>
                                <w:rFonts w:ascii="Calibri" w:hAnsi="Calibri" w:cs="Calibri"/>
                              </w:rPr>
                              <w:t>Accompagner une personne en situation de dépendance dans ses loisirs</w:t>
                            </w:r>
                          </w:p>
                          <w:p w14:paraId="0688495C" w14:textId="77777777" w:rsidR="00B15577" w:rsidRPr="00C06363" w:rsidRDefault="00B15577" w:rsidP="00B15577"/>
                          <w:p w14:paraId="3572F9A8" w14:textId="77777777" w:rsidR="00B15577" w:rsidRPr="007C38F9" w:rsidRDefault="00B15577" w:rsidP="00B15577">
                            <w:pPr>
                              <w:jc w:val="center"/>
                              <w:rPr>
                                <w:rFonts w:ascii="Myriad Pro" w:hAnsi="Myriad Pro"/>
                              </w:rPr>
                            </w:pPr>
                          </w:p>
                          <w:p w14:paraId="16E07475" w14:textId="77777777" w:rsidR="00B15577" w:rsidRPr="007C38F9" w:rsidRDefault="00B15577" w:rsidP="00B15577">
                            <w:pPr>
                              <w:jc w:val="center"/>
                              <w:rPr>
                                <w:rFonts w:ascii="Myriad Pro" w:hAnsi="Myriad Pr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lang w:eastAsia="fr-FR"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651E49A" wp14:editId="1534A404">
                      <wp:simplePos x="0" y="0"/>
                      <wp:positionH relativeFrom="column">
                        <wp:posOffset>-2697480</wp:posOffset>
                      </wp:positionH>
                      <wp:positionV relativeFrom="paragraph">
                        <wp:posOffset>57785</wp:posOffset>
                      </wp:positionV>
                      <wp:extent cx="3219450" cy="1600200"/>
                      <wp:effectExtent l="0" t="0" r="0" b="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945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8D9DC">
                                  <a:lumMod val="9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AF7ECA" w14:textId="77777777" w:rsidR="00B15577" w:rsidRPr="0008425F" w:rsidRDefault="00B15577" w:rsidP="00B15577">
                                  <w:pPr>
                                    <w:pStyle w:val="Poursuivrelalecture"/>
                                    <w:spacing w:before="0"/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8425F">
                                    <w:rPr>
                                      <w:rFonts w:ascii="Myriad Pro" w:hAnsi="Myriad Pro"/>
                                      <w:b/>
                                      <w:sz w:val="28"/>
                                      <w:szCs w:val="28"/>
                                    </w:rPr>
                                    <w:t>Où et quand se déroule FLASH ?</w:t>
                                  </w:r>
                                </w:p>
                                <w:p w14:paraId="6F9FDAE1" w14:textId="77777777" w:rsidR="00B15577" w:rsidRDefault="00B15577" w:rsidP="00B15577">
                                  <w:pPr>
                                    <w:pStyle w:val="Poursuivrelalecture"/>
                                    <w:spacing w:before="0"/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629CDF39" w14:textId="77777777" w:rsidR="00B15577" w:rsidRPr="00A715B1" w:rsidRDefault="00B15577" w:rsidP="00B15577">
                                  <w:pPr>
                                    <w:pStyle w:val="Paragraphedeliste"/>
                                    <w:numPr>
                                      <w:ilvl w:val="0"/>
                                      <w:numId w:val="38"/>
                                    </w:numPr>
                                    <w:spacing w:line="240" w:lineRule="auto"/>
                                    <w:ind w:left="284"/>
                                    <w:jc w:val="left"/>
                                    <w:rPr>
                                      <w:rFonts w:ascii="Myriad Pro" w:hAnsi="Myriad Pro"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</w:rPr>
                                    <w:t xml:space="preserve">Vallée du Var : PUGET THENIER </w:t>
                                  </w:r>
                                </w:p>
                                <w:p w14:paraId="372C86B8" w14:textId="397BC69C" w:rsidR="00B15577" w:rsidRPr="00065DC8" w:rsidRDefault="00065DC8" w:rsidP="00065DC8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Myriad Pro" w:hAnsi="Myriad Pro"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bCs/>
                                      <w:color w:val="FFFFFF" w:themeColor="background1"/>
                                    </w:rPr>
                                    <w:t xml:space="preserve">     (</w:t>
                                  </w:r>
                                  <w:r w:rsidR="00F6369C" w:rsidRPr="00065DC8">
                                    <w:rPr>
                                      <w:rFonts w:ascii="Myriad Pro" w:hAnsi="Myriad Pro"/>
                                      <w:bCs/>
                                      <w:color w:val="FFFFFF" w:themeColor="background1"/>
                                    </w:rPr>
                                    <w:t xml:space="preserve">Février </w:t>
                                  </w:r>
                                  <w:r>
                                    <w:rPr>
                                      <w:rFonts w:ascii="Myriad Pro" w:hAnsi="Myriad Pro"/>
                                      <w:bCs/>
                                      <w:color w:val="FFFFFF" w:themeColor="background1"/>
                                    </w:rPr>
                                    <w:t>à</w:t>
                                  </w:r>
                                  <w:r w:rsidR="00F6369C" w:rsidRPr="00065DC8">
                                    <w:rPr>
                                      <w:rFonts w:ascii="Myriad Pro" w:hAnsi="Myriad Pro"/>
                                      <w:bCs/>
                                      <w:color w:val="FFFFFF" w:themeColor="background1"/>
                                    </w:rPr>
                                    <w:t xml:space="preserve"> mai</w:t>
                                  </w:r>
                                  <w:r w:rsidR="00B15577" w:rsidRPr="00065DC8">
                                    <w:rPr>
                                      <w:rFonts w:ascii="Myriad Pro" w:hAnsi="Myriad Pro"/>
                                      <w:bCs/>
                                      <w:color w:val="FFFFFF" w:themeColor="background1"/>
                                    </w:rPr>
                                    <w:t xml:space="preserve"> 2023 max)</w:t>
                                  </w:r>
                                </w:p>
                                <w:p w14:paraId="423901BB" w14:textId="77777777" w:rsidR="00B15577" w:rsidRDefault="00B15577" w:rsidP="00B15577">
                                  <w:pPr>
                                    <w:pStyle w:val="Paragraphedeliste"/>
                                    <w:numPr>
                                      <w:ilvl w:val="0"/>
                                      <w:numId w:val="38"/>
                                    </w:numPr>
                                    <w:spacing w:line="240" w:lineRule="auto"/>
                                    <w:ind w:left="284"/>
                                    <w:jc w:val="left"/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</w:rPr>
                                    <w:t xml:space="preserve">Vallée de la vésubie : ROQUEBILIERE </w:t>
                                  </w:r>
                                </w:p>
                                <w:p w14:paraId="20044850" w14:textId="1DFF2E42" w:rsidR="00B15577" w:rsidRPr="00A715B1" w:rsidRDefault="00B15577" w:rsidP="00B15577">
                                  <w:pPr>
                                    <w:pStyle w:val="Paragraphedeliste"/>
                                    <w:spacing w:line="240" w:lineRule="auto"/>
                                    <w:ind w:left="284"/>
                                    <w:jc w:val="left"/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715B1">
                                    <w:rPr>
                                      <w:rFonts w:ascii="Myriad Pro" w:hAnsi="Myriad Pro"/>
                                      <w:bCs/>
                                      <w:color w:val="FFFFFF" w:themeColor="background1"/>
                                    </w:rPr>
                                    <w:t>(</w:t>
                                  </w:r>
                                  <w:r w:rsidR="00065DC8">
                                    <w:rPr>
                                      <w:rFonts w:ascii="Myriad Pro" w:hAnsi="Myriad Pro"/>
                                      <w:bCs/>
                                      <w:color w:val="FFFFFF" w:themeColor="background1"/>
                                    </w:rPr>
                                    <w:t xml:space="preserve">avril à </w:t>
                                  </w:r>
                                  <w:r w:rsidR="00F6369C">
                                    <w:rPr>
                                      <w:rFonts w:ascii="Myriad Pro" w:hAnsi="Myriad Pro"/>
                                      <w:bCs/>
                                      <w:color w:val="FFFFFF" w:themeColor="background1"/>
                                    </w:rPr>
                                    <w:t>juin</w:t>
                                  </w:r>
                                  <w:r w:rsidRPr="00A715B1">
                                    <w:rPr>
                                      <w:rFonts w:ascii="Myriad Pro" w:hAnsi="Myriad Pro"/>
                                      <w:bCs/>
                                      <w:color w:val="FFFFFF" w:themeColor="background1"/>
                                    </w:rPr>
                                    <w:t xml:space="preserve"> 2023)</w:t>
                                  </w:r>
                                </w:p>
                                <w:p w14:paraId="5F56F5AF" w14:textId="3681548F" w:rsidR="00B15577" w:rsidRPr="00A715B1" w:rsidRDefault="00B15577" w:rsidP="00B15577">
                                  <w:pPr>
                                    <w:pStyle w:val="Paragraphedeliste"/>
                                    <w:numPr>
                                      <w:ilvl w:val="0"/>
                                      <w:numId w:val="38"/>
                                    </w:numPr>
                                    <w:spacing w:line="240" w:lineRule="auto"/>
                                    <w:ind w:left="284"/>
                                    <w:jc w:val="left"/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715B1"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</w:rPr>
                                    <w:t>Vallée de la Tinée : ST E</w:t>
                                  </w:r>
                                  <w:r w:rsidR="00E3658F"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</w:rPr>
                                    <w:t>T</w:t>
                                  </w:r>
                                  <w:r w:rsidRPr="00A715B1">
                                    <w:rPr>
                                      <w:rFonts w:ascii="Myriad Pro" w:hAnsi="Myriad Pro"/>
                                      <w:b/>
                                      <w:color w:val="FFFFFF" w:themeColor="background1"/>
                                    </w:rPr>
                                    <w:t xml:space="preserve">IENNE DE TINEE </w:t>
                                  </w:r>
                                </w:p>
                                <w:p w14:paraId="261C2580" w14:textId="136C743E" w:rsidR="00B15577" w:rsidRPr="00A715B1" w:rsidRDefault="00B15577" w:rsidP="00B15577">
                                  <w:pPr>
                                    <w:pStyle w:val="Paragraphedeliste"/>
                                    <w:spacing w:line="240" w:lineRule="auto"/>
                                    <w:ind w:left="284"/>
                                    <w:jc w:val="left"/>
                                    <w:rPr>
                                      <w:rFonts w:ascii="Myriad Pro" w:hAnsi="Myriad Pro"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715B1">
                                    <w:rPr>
                                      <w:rFonts w:ascii="Myriad Pro" w:hAnsi="Myriad Pro"/>
                                      <w:bCs/>
                                      <w:color w:val="FFFFFF" w:themeColor="background1"/>
                                    </w:rPr>
                                    <w:t>(</w:t>
                                  </w:r>
                                  <w:r w:rsidR="00065DC8">
                                    <w:rPr>
                                      <w:rFonts w:ascii="Myriad Pro" w:hAnsi="Myriad Pro"/>
                                      <w:bCs/>
                                      <w:color w:val="FFFFFF" w:themeColor="background1"/>
                                    </w:rPr>
                                    <w:t xml:space="preserve">juin à </w:t>
                                  </w:r>
                                  <w:r>
                                    <w:rPr>
                                      <w:rFonts w:ascii="Myriad Pro" w:hAnsi="Myriad Pro"/>
                                      <w:bCs/>
                                      <w:color w:val="FFFFFF" w:themeColor="background1"/>
                                    </w:rPr>
                                    <w:t xml:space="preserve">juillet 2023 </w:t>
                                  </w:r>
                                  <w:r w:rsidRPr="00A715B1">
                                    <w:rPr>
                                      <w:rFonts w:ascii="Myriad Pro" w:hAnsi="Myriad Pro"/>
                                      <w:bCs/>
                                      <w:color w:val="FFFFFF" w:themeColor="background1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1E49A" id="Rectangle 26" o:spid="_x0000_s1039" style="position:absolute;left:0;text-align:left;margin-left:-212.4pt;margin-top:4.55pt;width:253.5pt;height:12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" fillcolor="#c1c3c7" stroked="f" strokeweight="1pt">
                      <v:textbox>
                        <w:txbxContent>
                          <w:p w14:paraId="28AF7ECA" w14:textId="77777777" w:rsidR="00B15577" w:rsidRPr="0008425F" w:rsidRDefault="00B15577" w:rsidP="00B15577">
                            <w:pPr>
                              <w:pStyle w:val="Poursuivrelalecture"/>
                              <w:spacing w:before="0"/>
                              <w:jc w:val="center"/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</w:pPr>
                            <w:r w:rsidRPr="0008425F"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  <w:t>Où et quand se déroule FLASH ?</w:t>
                            </w:r>
                          </w:p>
                          <w:p w14:paraId="6F9FDAE1" w14:textId="77777777" w:rsidR="00B15577" w:rsidRDefault="00B15577" w:rsidP="00B15577">
                            <w:pPr>
                              <w:pStyle w:val="Poursuivrelalecture"/>
                              <w:spacing w:before="0"/>
                              <w:jc w:val="center"/>
                              <w:rPr>
                                <w:rFonts w:ascii="Myriad Pro" w:hAnsi="Myriad Pro"/>
                                <w:b/>
                                <w:sz w:val="24"/>
                              </w:rPr>
                            </w:pPr>
                          </w:p>
                          <w:p w14:paraId="629CDF39" w14:textId="77777777" w:rsidR="00B15577" w:rsidRPr="00A715B1" w:rsidRDefault="00B15577" w:rsidP="00B15577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line="240" w:lineRule="auto"/>
                              <w:ind w:left="284"/>
                              <w:jc w:val="left"/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</w:rPr>
                              <w:t xml:space="preserve">Vallée du Var : PUGET THENIER </w:t>
                            </w:r>
                          </w:p>
                          <w:p w14:paraId="372C86B8" w14:textId="397BC69C" w:rsidR="00B15577" w:rsidRPr="00065DC8" w:rsidRDefault="00065DC8" w:rsidP="00065DC8">
                            <w:pPr>
                              <w:spacing w:line="240" w:lineRule="auto"/>
                              <w:jc w:val="left"/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</w:rPr>
                              <w:t xml:space="preserve">     (</w:t>
                            </w:r>
                            <w:r w:rsidR="00F6369C" w:rsidRPr="00065DC8"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</w:rPr>
                              <w:t xml:space="preserve">Février </w:t>
                            </w:r>
                            <w:r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</w:rPr>
                              <w:t>à</w:t>
                            </w:r>
                            <w:r w:rsidR="00F6369C" w:rsidRPr="00065DC8"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</w:rPr>
                              <w:t xml:space="preserve"> mai</w:t>
                            </w:r>
                            <w:r w:rsidR="00B15577" w:rsidRPr="00065DC8"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</w:rPr>
                              <w:t xml:space="preserve"> 2023 max)</w:t>
                            </w:r>
                          </w:p>
                          <w:p w14:paraId="423901BB" w14:textId="77777777" w:rsidR="00B15577" w:rsidRDefault="00B15577" w:rsidP="00B15577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line="240" w:lineRule="auto"/>
                              <w:ind w:left="284"/>
                              <w:jc w:val="left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</w:rPr>
                              <w:t xml:space="preserve">Vallée de la vésubie : ROQUEBILIERE </w:t>
                            </w:r>
                          </w:p>
                          <w:p w14:paraId="20044850" w14:textId="1DFF2E42" w:rsidR="00B15577" w:rsidRPr="00A715B1" w:rsidRDefault="00B15577" w:rsidP="00B15577">
                            <w:pPr>
                              <w:pStyle w:val="Paragraphedeliste"/>
                              <w:spacing w:line="240" w:lineRule="auto"/>
                              <w:ind w:left="284"/>
                              <w:jc w:val="left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</w:rPr>
                            </w:pPr>
                            <w:r w:rsidRPr="00A715B1"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</w:rPr>
                              <w:t>(</w:t>
                            </w:r>
                            <w:r w:rsidR="00065DC8"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</w:rPr>
                              <w:t xml:space="preserve">avril à </w:t>
                            </w:r>
                            <w:r w:rsidR="00F6369C"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</w:rPr>
                              <w:t>juin</w:t>
                            </w:r>
                            <w:r w:rsidRPr="00A715B1"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</w:rPr>
                              <w:t xml:space="preserve"> 2023)</w:t>
                            </w:r>
                          </w:p>
                          <w:p w14:paraId="5F56F5AF" w14:textId="3681548F" w:rsidR="00B15577" w:rsidRPr="00A715B1" w:rsidRDefault="00B15577" w:rsidP="00B15577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line="240" w:lineRule="auto"/>
                              <w:ind w:left="284"/>
                              <w:jc w:val="left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</w:rPr>
                            </w:pPr>
                            <w:r w:rsidRPr="00A715B1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</w:rPr>
                              <w:t>Vallée de la Tinée : ST E</w:t>
                            </w:r>
                            <w:r w:rsidR="00E3658F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A715B1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</w:rPr>
                              <w:t xml:space="preserve">IENNE DE TINEE </w:t>
                            </w:r>
                          </w:p>
                          <w:p w14:paraId="261C2580" w14:textId="136C743E" w:rsidR="00B15577" w:rsidRPr="00A715B1" w:rsidRDefault="00B15577" w:rsidP="00B15577">
                            <w:pPr>
                              <w:pStyle w:val="Paragraphedeliste"/>
                              <w:spacing w:line="240" w:lineRule="auto"/>
                              <w:ind w:left="284"/>
                              <w:jc w:val="left"/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</w:rPr>
                            </w:pPr>
                            <w:r w:rsidRPr="00A715B1"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</w:rPr>
                              <w:t>(</w:t>
                            </w:r>
                            <w:r w:rsidR="00065DC8"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</w:rPr>
                              <w:t xml:space="preserve">juin à </w:t>
                            </w:r>
                            <w:r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</w:rPr>
                              <w:t xml:space="preserve">juillet 2023 </w:t>
                            </w:r>
                            <w:r w:rsidRPr="00A715B1">
                              <w:rPr>
                                <w:rFonts w:ascii="Myriad Pro" w:hAnsi="Myriad Pro"/>
                                <w:bCs/>
                                <w:color w:val="FFFFFF" w:themeColor="background1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lang w:eastAsia="fr-FR"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782144" behindDoc="1" locked="0" layoutInCell="1" allowOverlap="1" wp14:anchorId="36E8CC75" wp14:editId="1F84E31B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70485</wp:posOffset>
                      </wp:positionV>
                      <wp:extent cx="1929130" cy="7276465"/>
                      <wp:effectExtent l="0" t="0" r="0" b="635"/>
                      <wp:wrapNone/>
                      <wp:docPr id="1443" name="Rectangle 1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9130" cy="727646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2AB8BA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2AB8BA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2AB8BA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F86F1" id="Rectangle 1443" o:spid="_x0000_s1026" style="position:absolute;margin-left:47.25pt;margin-top:5.55pt;width:151.9pt;height:572.9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" fillcolor="#0d7072" stroked="f" strokeweight="1pt">
                      <v:fill color2="#1fc3c5" rotate="t" angle="90" colors="0 #0d7072;.5 #18a3a5;1 #1fc3c5" focus="100%" type="gradient"/>
                    </v:rect>
                  </w:pict>
                </mc:Fallback>
              </mc:AlternateContent>
            </w:r>
          </w:p>
        </w:tc>
        <w:tc>
          <w:tcPr>
            <w:tcW w:w="1279" w:type="pct"/>
            <w:vMerge/>
            <w:shd w:val="clear" w:color="auto" w:fill="auto"/>
          </w:tcPr>
          <w:p w14:paraId="2D2DB0F2" w14:textId="77777777" w:rsidR="00B15577" w:rsidRDefault="00B15577" w:rsidP="00A52B66">
            <w:pPr>
              <w:pStyle w:val="Normalsurarrire-plansombre"/>
            </w:pPr>
          </w:p>
        </w:tc>
      </w:tr>
      <w:tr w:rsidR="00B15577" w14:paraId="62DC4F31" w14:textId="77777777" w:rsidTr="00A52B66">
        <w:trPr>
          <w:trHeight w:val="973"/>
        </w:trPr>
        <w:tc>
          <w:tcPr>
            <w:tcW w:w="1841" w:type="pct"/>
            <w:vMerge w:val="restart"/>
            <w:vAlign w:val="center"/>
          </w:tcPr>
          <w:p w14:paraId="47BA3255" w14:textId="218DBDAA" w:rsidR="00B15577" w:rsidRPr="009B1799" w:rsidRDefault="00B15577" w:rsidP="00A52B66">
            <w:pPr>
              <w:spacing w:line="240" w:lineRule="auto"/>
              <w:ind w:left="-115"/>
              <w:jc w:val="left"/>
            </w:pPr>
            <w:r>
              <w:drawing>
                <wp:anchor distT="0" distB="0" distL="114300" distR="114300" simplePos="0" relativeHeight="251791360" behindDoc="0" locked="0" layoutInCell="1" allowOverlap="1" wp14:anchorId="1DAA2956" wp14:editId="48093862">
                  <wp:simplePos x="0" y="0"/>
                  <wp:positionH relativeFrom="margin">
                    <wp:posOffset>-59055</wp:posOffset>
                  </wp:positionH>
                  <wp:positionV relativeFrom="margin">
                    <wp:posOffset>1247775</wp:posOffset>
                  </wp:positionV>
                  <wp:extent cx="3181350" cy="1800225"/>
                  <wp:effectExtent l="0" t="0" r="0" b="9525"/>
                  <wp:wrapNone/>
                  <wp:docPr id="31" name="Image 31" descr="Une image contenant personne, intérieur, ve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Une image contenant personne, intérieur, ve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0" w:type="pct"/>
            <w:vMerge w:val="restart"/>
            <w:vAlign w:val="center"/>
          </w:tcPr>
          <w:p w14:paraId="4D29BBB2" w14:textId="77777777" w:rsidR="00B15577" w:rsidRDefault="00B15577" w:rsidP="00A52B66">
            <w:pPr>
              <w:pStyle w:val="Introductiondelapagedegarde"/>
              <w:rPr>
                <w:lang w:eastAsia="fr-FR"/>
              </w:rPr>
            </w:pPr>
          </w:p>
          <w:p w14:paraId="55128D2E" w14:textId="77777777" w:rsidR="00B15577" w:rsidRPr="004403B3" w:rsidRDefault="00B15577" w:rsidP="00A52B66">
            <w:pPr>
              <w:pStyle w:val="Introductiondelapagedegarde"/>
            </w:pPr>
          </w:p>
          <w:p w14:paraId="43BEFEAB" w14:textId="77777777" w:rsidR="00B15577" w:rsidRPr="00C7436A" w:rsidRDefault="00B15577" w:rsidP="00A52B66">
            <w:pPr>
              <w:pStyle w:val="Poursuivrelalecture"/>
            </w:pPr>
          </w:p>
        </w:tc>
        <w:tc>
          <w:tcPr>
            <w:tcW w:w="1279" w:type="pct"/>
            <w:vMerge/>
            <w:shd w:val="clear" w:color="auto" w:fill="auto"/>
          </w:tcPr>
          <w:p w14:paraId="113CC19D" w14:textId="77777777" w:rsidR="00B15577" w:rsidRDefault="00B15577" w:rsidP="00A52B66">
            <w:pPr>
              <w:pStyle w:val="Normalsurarrire-plansombre"/>
            </w:pPr>
          </w:p>
        </w:tc>
      </w:tr>
      <w:tr w:rsidR="00B15577" w14:paraId="179013B1" w14:textId="77777777" w:rsidTr="00A52B66">
        <w:trPr>
          <w:trHeight w:val="3141"/>
        </w:trPr>
        <w:tc>
          <w:tcPr>
            <w:tcW w:w="1841" w:type="pct"/>
            <w:vMerge/>
          </w:tcPr>
          <w:p w14:paraId="38D6FC9E" w14:textId="77777777" w:rsidR="00B15577" w:rsidRPr="009B1799" w:rsidRDefault="00B15577" w:rsidP="00A52B66"/>
        </w:tc>
        <w:tc>
          <w:tcPr>
            <w:tcW w:w="1880" w:type="pct"/>
            <w:vMerge/>
          </w:tcPr>
          <w:p w14:paraId="2AA60FDE" w14:textId="77777777" w:rsidR="00B15577" w:rsidRPr="00C7436A" w:rsidRDefault="00B15577" w:rsidP="00A52B66">
            <w:pPr>
              <w:pStyle w:val="Titre4"/>
              <w:rPr>
                <w:color w:val="FFFFFF" w:themeColor="background1"/>
              </w:rPr>
            </w:pPr>
          </w:p>
        </w:tc>
        <w:tc>
          <w:tcPr>
            <w:tcW w:w="1279" w:type="pct"/>
            <w:vMerge w:val="restart"/>
            <w:vAlign w:val="center"/>
          </w:tcPr>
          <w:p w14:paraId="3FBB82A7" w14:textId="70947849" w:rsidR="00B15577" w:rsidRDefault="00B15577" w:rsidP="00A52B66">
            <w:pPr>
              <w:pStyle w:val="Normalsurarrire-plansombre"/>
              <w:ind w:left="-72"/>
              <w:jc w:val="center"/>
            </w:pPr>
            <w:r w:rsidRPr="002004B6">
              <w:rPr>
                <w:lang w:eastAsia="fr-FR"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3877082" wp14:editId="07B0C976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3833495</wp:posOffset>
                      </wp:positionV>
                      <wp:extent cx="1920875" cy="551815"/>
                      <wp:effectExtent l="0" t="0" r="22225" b="19685"/>
                      <wp:wrapNone/>
                      <wp:docPr id="1425" name="Rectangle 1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0875" cy="5518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BF252D" w14:textId="77777777" w:rsidR="00B15577" w:rsidRPr="00972937" w:rsidRDefault="00B15577" w:rsidP="00B1557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972937">
                                    <w:rPr>
                                      <w:rFonts w:ascii="Calibri" w:hAnsi="Calibri" w:cs="Calibr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2"/>
                                    </w:rPr>
                                    <w:t>Accompagnement au distanciel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77082" id="Rectangle 1425" o:spid="_x0000_s1040" style="position:absolute;left:0;text-align:left;margin-left:-7.7pt;margin-top:301.85pt;width:151.25pt;height:43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" fillcolor="windowText" strokecolor="windowText" strokeweight="1pt">
                      <v:textbox>
                        <w:txbxContent>
                          <w:p w14:paraId="00BF252D" w14:textId="77777777" w:rsidR="00B15577" w:rsidRPr="00972937" w:rsidRDefault="00B15577" w:rsidP="00B155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</w:rPr>
                            </w:pPr>
                            <w:r w:rsidRPr="00972937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</w:rPr>
                              <w:t>Accompagnement au distanciel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15577" w14:paraId="2B98F0E3" w14:textId="77777777" w:rsidTr="00A52B66">
        <w:trPr>
          <w:trHeight w:val="3963"/>
        </w:trPr>
        <w:tc>
          <w:tcPr>
            <w:tcW w:w="1841" w:type="pct"/>
            <w:vAlign w:val="center"/>
          </w:tcPr>
          <w:p w14:paraId="0D502AAC" w14:textId="77777777" w:rsidR="00B15577" w:rsidRPr="00514131" w:rsidRDefault="00B15577" w:rsidP="00A52B66">
            <w:pPr>
              <w:pStyle w:val="Poursuivrelalecture"/>
              <w:jc w:val="center"/>
              <w:rPr>
                <w:rFonts w:ascii="Myriad Pro" w:hAnsi="Myriad Pro"/>
                <w:b/>
                <w:sz w:val="24"/>
              </w:rPr>
            </w:pPr>
            <w:r w:rsidRPr="00514131">
              <w:rPr>
                <w:rFonts w:ascii="Myriad Pro" w:hAnsi="Myriad Pro"/>
                <w:b/>
                <w:sz w:val="24"/>
              </w:rPr>
              <w:t>Comment m’inscrire ?</w:t>
            </w:r>
          </w:p>
          <w:p w14:paraId="5781B2E5" w14:textId="77777777" w:rsidR="00B15577" w:rsidRPr="006C0589" w:rsidRDefault="00B15577" w:rsidP="00A52B66">
            <w:pPr>
              <w:pStyle w:val="Poursuivrelalecture"/>
              <w:numPr>
                <w:ilvl w:val="0"/>
                <w:numId w:val="16"/>
              </w:numPr>
              <w:jc w:val="left"/>
              <w:rPr>
                <w:rFonts w:ascii="Myriad Pro" w:hAnsi="Myriad Pro"/>
                <w:sz w:val="20"/>
              </w:rPr>
            </w:pPr>
            <w:r>
              <w:rPr>
                <w:lang w:eastAsia="fr-FR"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511733F" wp14:editId="242D6206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187325</wp:posOffset>
                      </wp:positionV>
                      <wp:extent cx="3076575" cy="1866900"/>
                      <wp:effectExtent l="0" t="0" r="0" b="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6575" cy="18669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F76F5F" w14:textId="77777777" w:rsidR="00B15577" w:rsidRPr="0008425F" w:rsidRDefault="00B15577" w:rsidP="00B15577">
                                  <w:pPr>
                                    <w:pStyle w:val="Poursuivrelalecture"/>
                                    <w:spacing w:line="240" w:lineRule="auto"/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8425F">
                                    <w:rPr>
                                      <w:rFonts w:ascii="Myriad Pro" w:hAnsi="Myriad Pro"/>
                                      <w:b/>
                                      <w:sz w:val="28"/>
                                      <w:szCs w:val="28"/>
                                    </w:rPr>
                                    <w:t>Et après ?</w:t>
                                  </w:r>
                                </w:p>
                                <w:p w14:paraId="09785546" w14:textId="77777777" w:rsidR="00B15577" w:rsidRPr="000152DB" w:rsidRDefault="00B15577" w:rsidP="00B15577">
                                  <w:pPr>
                                    <w:pStyle w:val="Poursuivrelalecture"/>
                                    <w:spacing w:before="0" w:line="240" w:lineRule="auto"/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686C1606" w14:textId="77777777" w:rsidR="00B15577" w:rsidRPr="00E1779A" w:rsidRDefault="00B15577" w:rsidP="00B155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Une fois qualifié et</w:t>
                                  </w:r>
                                  <w:r w:rsidRPr="00E1779A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salarié auprès d’un p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E1779A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rticulier employeur, l’assistant de vie est invité à intégrer une formation dans le cadre de son plan de développement des compétences au sein d’un « relais assistants de vie » (RAVIE)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1733F" id="Rectangle 27" o:spid="_x0000_s1041" style="position:absolute;left:0;text-align:left;margin-left:-3.15pt;margin-top:14.75pt;width:242.25pt;height:14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" filled="f" stroked="f" strokeweight="1pt">
                      <v:textbox>
                        <w:txbxContent>
                          <w:p w14:paraId="22F76F5F" w14:textId="77777777" w:rsidR="00B15577" w:rsidRPr="0008425F" w:rsidRDefault="00B15577" w:rsidP="00B15577">
                            <w:pPr>
                              <w:pStyle w:val="Poursuivrelalecture"/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</w:pPr>
                            <w:r w:rsidRPr="0008425F"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  <w:t>Et après ?</w:t>
                            </w:r>
                          </w:p>
                          <w:p w14:paraId="09785546" w14:textId="77777777" w:rsidR="00B15577" w:rsidRPr="000152DB" w:rsidRDefault="00B15577" w:rsidP="00B15577">
                            <w:pPr>
                              <w:pStyle w:val="Poursuivrelalecture"/>
                              <w:spacing w:before="0"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sz w:val="24"/>
                              </w:rPr>
                            </w:pPr>
                          </w:p>
                          <w:p w14:paraId="686C1606" w14:textId="77777777" w:rsidR="00B15577" w:rsidRPr="00E1779A" w:rsidRDefault="00B15577" w:rsidP="00B15577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Une fois qualifié et</w:t>
                            </w:r>
                            <w:r w:rsidRPr="00E1779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salarié auprès d’un p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</w:t>
                            </w:r>
                            <w:r w:rsidRPr="00E1779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rticulier employeur, l’assistant de vie est invité à intégrer une formation dans le cadre de son plan de développement des compétences au sein d’un « relais assistants de vie » (RAVIE)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lang w:eastAsia="fr-FR"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8C6F60A" wp14:editId="7C1655D2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196215</wp:posOffset>
                      </wp:positionV>
                      <wp:extent cx="3209925" cy="1876425"/>
                      <wp:effectExtent l="0" t="0" r="9525" b="9525"/>
                      <wp:wrapNone/>
                      <wp:docPr id="1421" name="Rectangle 1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9925" cy="187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8D9DC">
                                  <a:lumMod val="9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11FA405" w14:textId="77777777" w:rsidR="00B15577" w:rsidRPr="000152DB" w:rsidRDefault="00B15577" w:rsidP="00B15577">
                                  <w:pPr>
                                    <w:pStyle w:val="Poursuivrelalecture"/>
                                    <w:jc w:val="both"/>
                                    <w:rPr>
                                      <w:rFonts w:ascii="Myriad Pro" w:hAnsi="Myriad Pro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6F60A" id="Rectangle 1421" o:spid="_x0000_s1042" style="position:absolute;left:0;text-align:left;margin-left:-6.15pt;margin-top:15.45pt;width:252.75pt;height:147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" fillcolor="#c1c3c7" stroked="f" strokeweight="1pt">
                      <v:textbox>
                        <w:txbxContent>
                          <w:p w14:paraId="311FA405" w14:textId="77777777" w:rsidR="00B15577" w:rsidRPr="000152DB" w:rsidRDefault="00B15577" w:rsidP="00B15577">
                            <w:pPr>
                              <w:pStyle w:val="Poursuivrelalecture"/>
                              <w:jc w:val="both"/>
                              <w:rPr>
                                <w:rFonts w:ascii="Myriad Pro" w:hAnsi="Myriad Pro"/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C0589">
              <w:rPr>
                <w:rFonts w:ascii="Myriad Pro" w:hAnsi="Myriad Pro"/>
                <w:sz w:val="20"/>
              </w:rPr>
              <w:t>Participer à une information collective</w:t>
            </w:r>
          </w:p>
          <w:p w14:paraId="25B8CDB0" w14:textId="77777777" w:rsidR="00B15577" w:rsidRPr="009B1799" w:rsidRDefault="00B15577" w:rsidP="00A52B66">
            <w:pPr>
              <w:pStyle w:val="Poursuivrelalecture"/>
              <w:numPr>
                <w:ilvl w:val="0"/>
                <w:numId w:val="16"/>
              </w:numPr>
              <w:jc w:val="left"/>
            </w:pPr>
            <w:r w:rsidRPr="006C0589">
              <w:rPr>
                <w:rFonts w:ascii="Myriad Pro" w:hAnsi="Myriad Pro"/>
                <w:sz w:val="20"/>
              </w:rPr>
              <w:t>Inscription au 0 805 400 906</w:t>
            </w:r>
          </w:p>
        </w:tc>
        <w:tc>
          <w:tcPr>
            <w:tcW w:w="1880" w:type="pct"/>
            <w:vAlign w:val="bottom"/>
          </w:tcPr>
          <w:p w14:paraId="3DB7B241" w14:textId="77777777" w:rsidR="00B15577" w:rsidRPr="00C7436A" w:rsidRDefault="00B15577" w:rsidP="00A52B66">
            <w:pPr>
              <w:pStyle w:val="Titre4"/>
              <w:spacing w:before="0"/>
              <w:ind w:left="-72"/>
              <w:jc w:val="left"/>
            </w:pPr>
            <w:r>
              <w:rPr>
                <w:lang w:eastAsia="fr-FR"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0FBFEAA" wp14:editId="7FE74ABA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-401955</wp:posOffset>
                      </wp:positionV>
                      <wp:extent cx="1912620" cy="551815"/>
                      <wp:effectExtent l="0" t="0" r="11430" b="19685"/>
                      <wp:wrapNone/>
                      <wp:docPr id="1424" name="Rectangle 1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2620" cy="5518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518A66" w14:textId="77777777" w:rsidR="00B15577" w:rsidRPr="00C06363" w:rsidRDefault="00B15577" w:rsidP="00B1557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0636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2"/>
                                    </w:rPr>
                                    <w:t>Initiation aux outils et usages numériques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BFEAA" id="Rectangle 1424" o:spid="_x0000_s1043" style="position:absolute;left:0;text-align:left;margin-left:47.85pt;margin-top:-31.65pt;width:150.6pt;height:43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" fillcolor="windowText" strokecolor="windowText" strokeweight="1pt">
                      <v:textbox>
                        <w:txbxContent>
                          <w:p w14:paraId="39518A66" w14:textId="77777777" w:rsidR="00B15577" w:rsidRPr="00C06363" w:rsidRDefault="00B15577" w:rsidP="00B155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</w:rPr>
                            </w:pPr>
                            <w:r w:rsidRPr="00C06363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</w:rPr>
                              <w:t>Initiation aux outils et usages numériques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9" w:type="pct"/>
            <w:vMerge/>
          </w:tcPr>
          <w:p w14:paraId="4B3E2EDF" w14:textId="77777777" w:rsidR="00B15577" w:rsidRDefault="00B15577" w:rsidP="00A52B66">
            <w:pPr>
              <w:pStyle w:val="Normalsurarrire-plansombre"/>
            </w:pPr>
          </w:p>
        </w:tc>
      </w:tr>
    </w:tbl>
    <w:p w14:paraId="255E0012" w14:textId="760EBE39" w:rsidR="00B15577" w:rsidRPr="00FB2D1E" w:rsidRDefault="00B15577" w:rsidP="00B15577">
      <w:pPr>
        <w:spacing w:line="240" w:lineRule="auto"/>
        <w:ind w:right="567"/>
        <w:rPr>
          <w:sz w:val="2"/>
        </w:rPr>
        <w:sectPr w:rsidR="00B15577" w:rsidRPr="00FB2D1E" w:rsidSect="004578ED">
          <w:pgSz w:w="11906" w:h="16838" w:code="9"/>
          <w:pgMar w:top="737" w:right="720" w:bottom="431" w:left="720" w:header="142" w:footer="142" w:gutter="0"/>
          <w:cols w:space="720"/>
          <w:titlePg/>
          <w:docGrid w:linePitch="360"/>
        </w:sectPr>
      </w:pPr>
    </w:p>
    <w:p w14:paraId="507BFA25" w14:textId="5A380E10" w:rsidR="000B6EB9" w:rsidRPr="00B71AEE" w:rsidRDefault="000B6EB9" w:rsidP="00B71AEE">
      <w:pPr>
        <w:tabs>
          <w:tab w:val="left" w:pos="1709"/>
        </w:tabs>
        <w:rPr>
          <w:rFonts w:eastAsiaTheme="minorHAnsi" w:cstheme="minorBidi"/>
          <w:b/>
          <w:sz w:val="22"/>
          <w:lang w:eastAsia="ja-JP"/>
        </w:rPr>
      </w:pPr>
    </w:p>
    <w:sectPr w:rsidR="000B6EB9" w:rsidRPr="00B71AEE" w:rsidSect="00243A16">
      <w:headerReference w:type="first" r:id="rId31"/>
      <w:footerReference w:type="first" r:id="rId32"/>
      <w:pgSz w:w="11906" w:h="16838" w:code="9"/>
      <w:pgMar w:top="720" w:right="432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F8229" w14:textId="77777777" w:rsidR="00282E8F" w:rsidRDefault="00282E8F" w:rsidP="00FC4660">
      <w:r>
        <w:separator/>
      </w:r>
    </w:p>
  </w:endnote>
  <w:endnote w:type="continuationSeparator" w:id="0">
    <w:p w14:paraId="41489A5E" w14:textId="77777777" w:rsidR="00282E8F" w:rsidRDefault="00282E8F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0E190" w14:textId="77777777" w:rsidR="00CD7C82" w:rsidRDefault="00CD7C82" w:rsidP="00CD7C82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8CDD5" w14:textId="02EB0DD3" w:rsidR="00D41685" w:rsidRPr="006B15CA" w:rsidRDefault="00D41685" w:rsidP="006B15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BAA07" w14:textId="77777777" w:rsidR="00282E8F" w:rsidRDefault="00282E8F" w:rsidP="00FC4660">
      <w:r>
        <w:separator/>
      </w:r>
    </w:p>
  </w:footnote>
  <w:footnote w:type="continuationSeparator" w:id="0">
    <w:p w14:paraId="15351864" w14:textId="77777777" w:rsidR="00282E8F" w:rsidRDefault="00282E8F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8DE4A" w14:textId="77777777" w:rsidR="00204221" w:rsidRDefault="00204221" w:rsidP="009641C1">
    <w:pPr>
      <w:pStyle w:val="En-tte"/>
      <w:tabs>
        <w:tab w:val="left" w:pos="217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EF2DB" w14:textId="77777777" w:rsidR="00CD7C82" w:rsidRDefault="00CD7C8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D47888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AEEF" w:themeColor="accent1"/>
      </w:rPr>
    </w:lvl>
  </w:abstractNum>
  <w:abstractNum w:abstractNumId="10" w15:restartNumberingAfterBreak="0">
    <w:nsid w:val="0A1A3840"/>
    <w:multiLevelType w:val="hybridMultilevel"/>
    <w:tmpl w:val="56CEAA96"/>
    <w:lvl w:ilvl="0" w:tplc="2DFC95DA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F54327"/>
    <w:multiLevelType w:val="hybridMultilevel"/>
    <w:tmpl w:val="DB26DA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346ECD"/>
    <w:multiLevelType w:val="hybridMultilevel"/>
    <w:tmpl w:val="D780ED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07E27"/>
    <w:multiLevelType w:val="hybridMultilevel"/>
    <w:tmpl w:val="C10673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354A0"/>
    <w:multiLevelType w:val="hybridMultilevel"/>
    <w:tmpl w:val="C0AC2AB6"/>
    <w:lvl w:ilvl="0" w:tplc="F4BA2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BC6DB5"/>
    <w:multiLevelType w:val="hybridMultilevel"/>
    <w:tmpl w:val="1018B7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A0D6E"/>
    <w:multiLevelType w:val="hybridMultilevel"/>
    <w:tmpl w:val="F46ECC2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C818E0"/>
    <w:multiLevelType w:val="hybridMultilevel"/>
    <w:tmpl w:val="FF224C9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C3896"/>
    <w:multiLevelType w:val="hybridMultilevel"/>
    <w:tmpl w:val="1A102C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653CAB"/>
    <w:multiLevelType w:val="hybridMultilevel"/>
    <w:tmpl w:val="6D527E6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6B61C6"/>
    <w:multiLevelType w:val="hybridMultilevel"/>
    <w:tmpl w:val="61DEE4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BA0F9B"/>
    <w:multiLevelType w:val="hybridMultilevel"/>
    <w:tmpl w:val="CA2E004C"/>
    <w:lvl w:ilvl="0" w:tplc="B6BE0FE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5677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2B243E"/>
    <w:multiLevelType w:val="hybridMultilevel"/>
    <w:tmpl w:val="238C2826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C0A0E53"/>
    <w:multiLevelType w:val="hybridMultilevel"/>
    <w:tmpl w:val="8A8A46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8F380E"/>
    <w:multiLevelType w:val="hybridMultilevel"/>
    <w:tmpl w:val="6D1C43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D404E8"/>
    <w:multiLevelType w:val="hybridMultilevel"/>
    <w:tmpl w:val="29C0EE74"/>
    <w:lvl w:ilvl="0" w:tplc="2DFC95DA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3683CA2"/>
    <w:multiLevelType w:val="hybridMultilevel"/>
    <w:tmpl w:val="86DE57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11FEC"/>
    <w:multiLevelType w:val="hybridMultilevel"/>
    <w:tmpl w:val="12AE1800"/>
    <w:lvl w:ilvl="0" w:tplc="878A377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0932C9"/>
    <w:multiLevelType w:val="hybridMultilevel"/>
    <w:tmpl w:val="1EF61A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494054"/>
    <w:multiLevelType w:val="hybridMultilevel"/>
    <w:tmpl w:val="348400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3B21BC"/>
    <w:multiLevelType w:val="hybridMultilevel"/>
    <w:tmpl w:val="790A04CA"/>
    <w:lvl w:ilvl="0" w:tplc="8B664E34">
      <w:start w:val="27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6F20B7"/>
    <w:multiLevelType w:val="hybridMultilevel"/>
    <w:tmpl w:val="A5121E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FC6343"/>
    <w:multiLevelType w:val="hybridMultilevel"/>
    <w:tmpl w:val="75B289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EB3ACC"/>
    <w:multiLevelType w:val="hybridMultilevel"/>
    <w:tmpl w:val="C3D2D876"/>
    <w:lvl w:ilvl="0" w:tplc="C3BCAEF6">
      <w:start w:val="2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A75975"/>
    <w:multiLevelType w:val="hybridMultilevel"/>
    <w:tmpl w:val="59660E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B91C57"/>
    <w:multiLevelType w:val="hybridMultilevel"/>
    <w:tmpl w:val="C3AC22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904FA1"/>
    <w:multiLevelType w:val="hybridMultilevel"/>
    <w:tmpl w:val="144AA0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CA73C1"/>
    <w:multiLevelType w:val="hybridMultilevel"/>
    <w:tmpl w:val="C0421658"/>
    <w:lvl w:ilvl="0" w:tplc="6D06031C">
      <w:start w:val="30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0C5B72"/>
    <w:multiLevelType w:val="hybridMultilevel"/>
    <w:tmpl w:val="EDD813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66AD8"/>
    <w:multiLevelType w:val="hybridMultilevel"/>
    <w:tmpl w:val="7EEA50B0"/>
    <w:lvl w:ilvl="0" w:tplc="2DFC95DA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3A7D8A"/>
    <w:multiLevelType w:val="hybridMultilevel"/>
    <w:tmpl w:val="E0B28E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DC517F"/>
    <w:multiLevelType w:val="hybridMultilevel"/>
    <w:tmpl w:val="92CC14FE"/>
    <w:lvl w:ilvl="0" w:tplc="BEC86E5E">
      <w:numFmt w:val="bullet"/>
      <w:lvlText w:val=""/>
      <w:lvlJc w:val="left"/>
      <w:pPr>
        <w:ind w:left="1496" w:hanging="36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6F8835AA">
      <w:numFmt w:val="bullet"/>
      <w:lvlText w:val="o"/>
      <w:lvlJc w:val="left"/>
      <w:pPr>
        <w:ind w:left="2217" w:hanging="360"/>
      </w:pPr>
      <w:rPr>
        <w:rFonts w:ascii="Courier New" w:eastAsia="Courier New" w:hAnsi="Courier New" w:cs="Courier New" w:hint="default"/>
        <w:spacing w:val="-4"/>
        <w:w w:val="100"/>
        <w:sz w:val="20"/>
        <w:szCs w:val="20"/>
        <w:lang w:val="fr-FR" w:eastAsia="fr-FR" w:bidi="fr-FR"/>
      </w:rPr>
    </w:lvl>
    <w:lvl w:ilvl="2" w:tplc="41AA6756">
      <w:numFmt w:val="bullet"/>
      <w:lvlText w:val=""/>
      <w:lvlJc w:val="left"/>
      <w:pPr>
        <w:ind w:left="2937" w:hanging="360"/>
      </w:pPr>
      <w:rPr>
        <w:rFonts w:ascii="Wingdings" w:eastAsia="Wingdings" w:hAnsi="Wingdings" w:cs="Wingdings" w:hint="default"/>
        <w:w w:val="100"/>
        <w:sz w:val="20"/>
        <w:szCs w:val="20"/>
        <w:lang w:val="fr-FR" w:eastAsia="fr-FR" w:bidi="fr-FR"/>
      </w:rPr>
    </w:lvl>
    <w:lvl w:ilvl="3" w:tplc="C1881194">
      <w:numFmt w:val="bullet"/>
      <w:lvlText w:val="•"/>
      <w:lvlJc w:val="left"/>
      <w:pPr>
        <w:ind w:left="3977" w:hanging="360"/>
      </w:pPr>
      <w:rPr>
        <w:rFonts w:hint="default"/>
        <w:lang w:val="fr-FR" w:eastAsia="fr-FR" w:bidi="fr-FR"/>
      </w:rPr>
    </w:lvl>
    <w:lvl w:ilvl="4" w:tplc="DF682A16">
      <w:numFmt w:val="bullet"/>
      <w:lvlText w:val="•"/>
      <w:lvlJc w:val="left"/>
      <w:pPr>
        <w:ind w:left="5015" w:hanging="360"/>
      </w:pPr>
      <w:rPr>
        <w:rFonts w:hint="default"/>
        <w:lang w:val="fr-FR" w:eastAsia="fr-FR" w:bidi="fr-FR"/>
      </w:rPr>
    </w:lvl>
    <w:lvl w:ilvl="5" w:tplc="E1424EF0">
      <w:numFmt w:val="bullet"/>
      <w:lvlText w:val="•"/>
      <w:lvlJc w:val="left"/>
      <w:pPr>
        <w:ind w:left="6052" w:hanging="360"/>
      </w:pPr>
      <w:rPr>
        <w:rFonts w:hint="default"/>
        <w:lang w:val="fr-FR" w:eastAsia="fr-FR" w:bidi="fr-FR"/>
      </w:rPr>
    </w:lvl>
    <w:lvl w:ilvl="6" w:tplc="BED0E87A">
      <w:numFmt w:val="bullet"/>
      <w:lvlText w:val="•"/>
      <w:lvlJc w:val="left"/>
      <w:pPr>
        <w:ind w:left="7090" w:hanging="360"/>
      </w:pPr>
      <w:rPr>
        <w:rFonts w:hint="default"/>
        <w:lang w:val="fr-FR" w:eastAsia="fr-FR" w:bidi="fr-FR"/>
      </w:rPr>
    </w:lvl>
    <w:lvl w:ilvl="7" w:tplc="54DC1782">
      <w:numFmt w:val="bullet"/>
      <w:lvlText w:val="•"/>
      <w:lvlJc w:val="left"/>
      <w:pPr>
        <w:ind w:left="8127" w:hanging="360"/>
      </w:pPr>
      <w:rPr>
        <w:rFonts w:hint="default"/>
        <w:lang w:val="fr-FR" w:eastAsia="fr-FR" w:bidi="fr-FR"/>
      </w:rPr>
    </w:lvl>
    <w:lvl w:ilvl="8" w:tplc="1E40C8DE">
      <w:numFmt w:val="bullet"/>
      <w:lvlText w:val="•"/>
      <w:lvlJc w:val="left"/>
      <w:pPr>
        <w:ind w:left="9165" w:hanging="360"/>
      </w:pPr>
      <w:rPr>
        <w:rFonts w:hint="default"/>
        <w:lang w:val="fr-FR" w:eastAsia="fr-FR" w:bidi="fr-FR"/>
      </w:rPr>
    </w:lvl>
  </w:abstractNum>
  <w:abstractNum w:abstractNumId="42" w15:restartNumberingAfterBreak="0">
    <w:nsid w:val="72C25303"/>
    <w:multiLevelType w:val="hybridMultilevel"/>
    <w:tmpl w:val="DD78C2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1E3C9D"/>
    <w:multiLevelType w:val="hybridMultilevel"/>
    <w:tmpl w:val="989C2B16"/>
    <w:lvl w:ilvl="0" w:tplc="B4161DF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171CF"/>
    <w:multiLevelType w:val="hybridMultilevel"/>
    <w:tmpl w:val="BBB0FD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8A7E81"/>
    <w:multiLevelType w:val="hybridMultilevel"/>
    <w:tmpl w:val="CAFE267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5793929">
    <w:abstractNumId w:val="9"/>
  </w:num>
  <w:num w:numId="2" w16cid:durableId="1757627377">
    <w:abstractNumId w:val="9"/>
    <w:lvlOverride w:ilvl="0">
      <w:startOverride w:val="1"/>
    </w:lvlOverride>
  </w:num>
  <w:num w:numId="3" w16cid:durableId="427625508">
    <w:abstractNumId w:val="9"/>
    <w:lvlOverride w:ilvl="0">
      <w:startOverride w:val="1"/>
    </w:lvlOverride>
  </w:num>
  <w:num w:numId="4" w16cid:durableId="1509250622">
    <w:abstractNumId w:val="8"/>
  </w:num>
  <w:num w:numId="5" w16cid:durableId="1753508443">
    <w:abstractNumId w:val="9"/>
    <w:lvlOverride w:ilvl="0">
      <w:startOverride w:val="1"/>
    </w:lvlOverride>
  </w:num>
  <w:num w:numId="6" w16cid:durableId="526144908">
    <w:abstractNumId w:val="7"/>
  </w:num>
  <w:num w:numId="7" w16cid:durableId="640310411">
    <w:abstractNumId w:val="6"/>
  </w:num>
  <w:num w:numId="8" w16cid:durableId="1031229192">
    <w:abstractNumId w:val="5"/>
  </w:num>
  <w:num w:numId="9" w16cid:durableId="388581164">
    <w:abstractNumId w:val="4"/>
  </w:num>
  <w:num w:numId="10" w16cid:durableId="663510986">
    <w:abstractNumId w:val="3"/>
  </w:num>
  <w:num w:numId="11" w16cid:durableId="1022055244">
    <w:abstractNumId w:val="2"/>
  </w:num>
  <w:num w:numId="12" w16cid:durableId="566259501">
    <w:abstractNumId w:val="1"/>
  </w:num>
  <w:num w:numId="13" w16cid:durableId="2057848926">
    <w:abstractNumId w:val="0"/>
  </w:num>
  <w:num w:numId="14" w16cid:durableId="489641397">
    <w:abstractNumId w:val="21"/>
  </w:num>
  <w:num w:numId="15" w16cid:durableId="1698198311">
    <w:abstractNumId w:val="15"/>
  </w:num>
  <w:num w:numId="16" w16cid:durableId="708336869">
    <w:abstractNumId w:val="13"/>
  </w:num>
  <w:num w:numId="17" w16cid:durableId="586840305">
    <w:abstractNumId w:val="23"/>
  </w:num>
  <w:num w:numId="18" w16cid:durableId="312637135">
    <w:abstractNumId w:val="28"/>
  </w:num>
  <w:num w:numId="19" w16cid:durableId="754210811">
    <w:abstractNumId w:val="12"/>
  </w:num>
  <w:num w:numId="20" w16cid:durableId="2140948953">
    <w:abstractNumId w:val="16"/>
  </w:num>
  <w:num w:numId="21" w16cid:durableId="802431868">
    <w:abstractNumId w:val="20"/>
  </w:num>
  <w:num w:numId="22" w16cid:durableId="375392159">
    <w:abstractNumId w:val="18"/>
  </w:num>
  <w:num w:numId="23" w16cid:durableId="1291669571">
    <w:abstractNumId w:val="17"/>
  </w:num>
  <w:num w:numId="24" w16cid:durableId="1457799764">
    <w:abstractNumId w:val="38"/>
  </w:num>
  <w:num w:numId="25" w16cid:durableId="439184440">
    <w:abstractNumId w:val="35"/>
  </w:num>
  <w:num w:numId="26" w16cid:durableId="196704104">
    <w:abstractNumId w:val="32"/>
  </w:num>
  <w:num w:numId="27" w16cid:durableId="563612302">
    <w:abstractNumId w:val="40"/>
  </w:num>
  <w:num w:numId="28" w16cid:durableId="1888486054">
    <w:abstractNumId w:val="36"/>
  </w:num>
  <w:num w:numId="29" w16cid:durableId="310913703">
    <w:abstractNumId w:val="11"/>
  </w:num>
  <w:num w:numId="30" w16cid:durableId="1136601951">
    <w:abstractNumId w:val="44"/>
  </w:num>
  <w:num w:numId="31" w16cid:durableId="1427458836">
    <w:abstractNumId w:val="31"/>
  </w:num>
  <w:num w:numId="32" w16cid:durableId="1186678631">
    <w:abstractNumId w:val="45"/>
  </w:num>
  <w:num w:numId="33" w16cid:durableId="1042512756">
    <w:abstractNumId w:val="29"/>
  </w:num>
  <w:num w:numId="34" w16cid:durableId="1198197212">
    <w:abstractNumId w:val="42"/>
  </w:num>
  <w:num w:numId="35" w16cid:durableId="1886062521">
    <w:abstractNumId w:val="22"/>
  </w:num>
  <w:num w:numId="36" w16cid:durableId="799108237">
    <w:abstractNumId w:val="26"/>
  </w:num>
  <w:num w:numId="37" w16cid:durableId="566695737">
    <w:abstractNumId w:val="19"/>
  </w:num>
  <w:num w:numId="38" w16cid:durableId="1898125517">
    <w:abstractNumId w:val="34"/>
  </w:num>
  <w:num w:numId="39" w16cid:durableId="575431819">
    <w:abstractNumId w:val="24"/>
  </w:num>
  <w:num w:numId="40" w16cid:durableId="785656950">
    <w:abstractNumId w:val="43"/>
  </w:num>
  <w:num w:numId="41" w16cid:durableId="2035955254">
    <w:abstractNumId w:val="39"/>
  </w:num>
  <w:num w:numId="42" w16cid:durableId="475025793">
    <w:abstractNumId w:val="27"/>
  </w:num>
  <w:num w:numId="43" w16cid:durableId="1145514941">
    <w:abstractNumId w:val="10"/>
  </w:num>
  <w:num w:numId="44" w16cid:durableId="1333290137">
    <w:abstractNumId w:val="14"/>
  </w:num>
  <w:num w:numId="45" w16cid:durableId="1818109627">
    <w:abstractNumId w:val="25"/>
  </w:num>
  <w:num w:numId="46" w16cid:durableId="1315329750">
    <w:abstractNumId w:val="41"/>
  </w:num>
  <w:num w:numId="47" w16cid:durableId="443501839">
    <w:abstractNumId w:val="37"/>
  </w:num>
  <w:num w:numId="48" w16cid:durableId="486437314">
    <w:abstractNumId w:val="33"/>
  </w:num>
  <w:num w:numId="49" w16cid:durableId="208333226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45F"/>
    <w:rsid w:val="000152DB"/>
    <w:rsid w:val="00016C11"/>
    <w:rsid w:val="00017FA0"/>
    <w:rsid w:val="00020146"/>
    <w:rsid w:val="000425F6"/>
    <w:rsid w:val="00042C59"/>
    <w:rsid w:val="00045996"/>
    <w:rsid w:val="000520A9"/>
    <w:rsid w:val="00062C05"/>
    <w:rsid w:val="00065DC8"/>
    <w:rsid w:val="00071213"/>
    <w:rsid w:val="00075279"/>
    <w:rsid w:val="000870B2"/>
    <w:rsid w:val="00090715"/>
    <w:rsid w:val="000A2D0B"/>
    <w:rsid w:val="000A35D8"/>
    <w:rsid w:val="000A780C"/>
    <w:rsid w:val="000B6EB9"/>
    <w:rsid w:val="000B769D"/>
    <w:rsid w:val="000C797E"/>
    <w:rsid w:val="000D4B18"/>
    <w:rsid w:val="000E363F"/>
    <w:rsid w:val="000F042E"/>
    <w:rsid w:val="00101CD1"/>
    <w:rsid w:val="001122FB"/>
    <w:rsid w:val="00170045"/>
    <w:rsid w:val="0017584F"/>
    <w:rsid w:val="001917E7"/>
    <w:rsid w:val="00194E79"/>
    <w:rsid w:val="001B25E2"/>
    <w:rsid w:val="001E1793"/>
    <w:rsid w:val="001E1CFB"/>
    <w:rsid w:val="002004B6"/>
    <w:rsid w:val="002018FA"/>
    <w:rsid w:val="00204221"/>
    <w:rsid w:val="00214C50"/>
    <w:rsid w:val="00217BFB"/>
    <w:rsid w:val="0022572E"/>
    <w:rsid w:val="00232A78"/>
    <w:rsid w:val="00243A16"/>
    <w:rsid w:val="00252209"/>
    <w:rsid w:val="00282E8F"/>
    <w:rsid w:val="00283665"/>
    <w:rsid w:val="00290BE3"/>
    <w:rsid w:val="00291E11"/>
    <w:rsid w:val="00297402"/>
    <w:rsid w:val="002A2EF2"/>
    <w:rsid w:val="002B6A93"/>
    <w:rsid w:val="002C07DE"/>
    <w:rsid w:val="002C38AB"/>
    <w:rsid w:val="002F5ECB"/>
    <w:rsid w:val="003216FB"/>
    <w:rsid w:val="00326585"/>
    <w:rsid w:val="003309C2"/>
    <w:rsid w:val="003615FB"/>
    <w:rsid w:val="00361B5D"/>
    <w:rsid w:val="00363682"/>
    <w:rsid w:val="0037743C"/>
    <w:rsid w:val="00380ECB"/>
    <w:rsid w:val="003846CE"/>
    <w:rsid w:val="003874C4"/>
    <w:rsid w:val="003A43A6"/>
    <w:rsid w:val="003B17FB"/>
    <w:rsid w:val="003B58D8"/>
    <w:rsid w:val="003E1E9B"/>
    <w:rsid w:val="003E35F3"/>
    <w:rsid w:val="003E5128"/>
    <w:rsid w:val="00425687"/>
    <w:rsid w:val="004403B3"/>
    <w:rsid w:val="00446FE1"/>
    <w:rsid w:val="004578ED"/>
    <w:rsid w:val="00484FB5"/>
    <w:rsid w:val="004B0314"/>
    <w:rsid w:val="004B397B"/>
    <w:rsid w:val="004E2A88"/>
    <w:rsid w:val="004F1B1D"/>
    <w:rsid w:val="00501977"/>
    <w:rsid w:val="00511618"/>
    <w:rsid w:val="0051286B"/>
    <w:rsid w:val="00514131"/>
    <w:rsid w:val="00520496"/>
    <w:rsid w:val="005365F7"/>
    <w:rsid w:val="00555FE1"/>
    <w:rsid w:val="00576AB0"/>
    <w:rsid w:val="00585ABA"/>
    <w:rsid w:val="00597731"/>
    <w:rsid w:val="005A0DE9"/>
    <w:rsid w:val="005B4707"/>
    <w:rsid w:val="005B52F9"/>
    <w:rsid w:val="005B763D"/>
    <w:rsid w:val="005F0A13"/>
    <w:rsid w:val="005F496D"/>
    <w:rsid w:val="00632BB1"/>
    <w:rsid w:val="00636FE2"/>
    <w:rsid w:val="006379EA"/>
    <w:rsid w:val="00640BB2"/>
    <w:rsid w:val="00662B16"/>
    <w:rsid w:val="0066376B"/>
    <w:rsid w:val="0067785F"/>
    <w:rsid w:val="00683260"/>
    <w:rsid w:val="0069002D"/>
    <w:rsid w:val="006B15CA"/>
    <w:rsid w:val="006C0589"/>
    <w:rsid w:val="006C7A36"/>
    <w:rsid w:val="006D4366"/>
    <w:rsid w:val="006E40B4"/>
    <w:rsid w:val="006E5206"/>
    <w:rsid w:val="006E7732"/>
    <w:rsid w:val="00704FD6"/>
    <w:rsid w:val="007051E1"/>
    <w:rsid w:val="00712321"/>
    <w:rsid w:val="007274BB"/>
    <w:rsid w:val="007327A6"/>
    <w:rsid w:val="00751AA2"/>
    <w:rsid w:val="00775568"/>
    <w:rsid w:val="007922E1"/>
    <w:rsid w:val="007938A3"/>
    <w:rsid w:val="007940EB"/>
    <w:rsid w:val="007A34EC"/>
    <w:rsid w:val="007A3A9C"/>
    <w:rsid w:val="007B03D6"/>
    <w:rsid w:val="007B2188"/>
    <w:rsid w:val="007C2368"/>
    <w:rsid w:val="007C38F9"/>
    <w:rsid w:val="007C4F6E"/>
    <w:rsid w:val="007C70E3"/>
    <w:rsid w:val="007D2CA9"/>
    <w:rsid w:val="008067AA"/>
    <w:rsid w:val="00807D40"/>
    <w:rsid w:val="00816B2F"/>
    <w:rsid w:val="00823B54"/>
    <w:rsid w:val="0083228A"/>
    <w:rsid w:val="00843C10"/>
    <w:rsid w:val="008476C1"/>
    <w:rsid w:val="00852700"/>
    <w:rsid w:val="00855DF4"/>
    <w:rsid w:val="00863D34"/>
    <w:rsid w:val="008C2C66"/>
    <w:rsid w:val="008C6700"/>
    <w:rsid w:val="008C6A1F"/>
    <w:rsid w:val="008D2BC9"/>
    <w:rsid w:val="008D2FCA"/>
    <w:rsid w:val="008D44AD"/>
    <w:rsid w:val="008E4169"/>
    <w:rsid w:val="008E6C83"/>
    <w:rsid w:val="008E748D"/>
    <w:rsid w:val="009113D2"/>
    <w:rsid w:val="00921660"/>
    <w:rsid w:val="00922929"/>
    <w:rsid w:val="009232DC"/>
    <w:rsid w:val="00925F47"/>
    <w:rsid w:val="009456B3"/>
    <w:rsid w:val="0096348A"/>
    <w:rsid w:val="009641C1"/>
    <w:rsid w:val="009B1799"/>
    <w:rsid w:val="009C5251"/>
    <w:rsid w:val="009C685C"/>
    <w:rsid w:val="009E1437"/>
    <w:rsid w:val="009E457F"/>
    <w:rsid w:val="009E6159"/>
    <w:rsid w:val="00A01D2E"/>
    <w:rsid w:val="00A04731"/>
    <w:rsid w:val="00A1423D"/>
    <w:rsid w:val="00A149F2"/>
    <w:rsid w:val="00A2023C"/>
    <w:rsid w:val="00A30049"/>
    <w:rsid w:val="00A3298E"/>
    <w:rsid w:val="00A34BEF"/>
    <w:rsid w:val="00A34F0E"/>
    <w:rsid w:val="00A542AC"/>
    <w:rsid w:val="00A87F92"/>
    <w:rsid w:val="00A92C80"/>
    <w:rsid w:val="00AD545F"/>
    <w:rsid w:val="00AE45CA"/>
    <w:rsid w:val="00AF23C0"/>
    <w:rsid w:val="00B15577"/>
    <w:rsid w:val="00B222EE"/>
    <w:rsid w:val="00B33BC8"/>
    <w:rsid w:val="00B405CE"/>
    <w:rsid w:val="00B71AEE"/>
    <w:rsid w:val="00B863B0"/>
    <w:rsid w:val="00B91EBA"/>
    <w:rsid w:val="00B94BDF"/>
    <w:rsid w:val="00BB0C9A"/>
    <w:rsid w:val="00BE488B"/>
    <w:rsid w:val="00BF1F2D"/>
    <w:rsid w:val="00BF2083"/>
    <w:rsid w:val="00C35057"/>
    <w:rsid w:val="00C47D9B"/>
    <w:rsid w:val="00C61803"/>
    <w:rsid w:val="00C7436A"/>
    <w:rsid w:val="00C75E18"/>
    <w:rsid w:val="00CA1864"/>
    <w:rsid w:val="00CA3845"/>
    <w:rsid w:val="00CC3D81"/>
    <w:rsid w:val="00CD4ED2"/>
    <w:rsid w:val="00CD7C82"/>
    <w:rsid w:val="00CE1E3B"/>
    <w:rsid w:val="00CE5C1F"/>
    <w:rsid w:val="00D00DF3"/>
    <w:rsid w:val="00D16342"/>
    <w:rsid w:val="00D20C53"/>
    <w:rsid w:val="00D22680"/>
    <w:rsid w:val="00D232DC"/>
    <w:rsid w:val="00D2631E"/>
    <w:rsid w:val="00D327BA"/>
    <w:rsid w:val="00D378BC"/>
    <w:rsid w:val="00D41685"/>
    <w:rsid w:val="00D55AC1"/>
    <w:rsid w:val="00D74AE1"/>
    <w:rsid w:val="00D91EF3"/>
    <w:rsid w:val="00D91F74"/>
    <w:rsid w:val="00D9370D"/>
    <w:rsid w:val="00DA10D2"/>
    <w:rsid w:val="00DB2A99"/>
    <w:rsid w:val="00DC08B0"/>
    <w:rsid w:val="00DC332A"/>
    <w:rsid w:val="00DD086B"/>
    <w:rsid w:val="00DD61F0"/>
    <w:rsid w:val="00DE186D"/>
    <w:rsid w:val="00DE6138"/>
    <w:rsid w:val="00DF6EED"/>
    <w:rsid w:val="00E3658F"/>
    <w:rsid w:val="00E36671"/>
    <w:rsid w:val="00E407E0"/>
    <w:rsid w:val="00E54A19"/>
    <w:rsid w:val="00E75E55"/>
    <w:rsid w:val="00E77A93"/>
    <w:rsid w:val="00E81F0E"/>
    <w:rsid w:val="00E938FB"/>
    <w:rsid w:val="00EA01D3"/>
    <w:rsid w:val="00EA752A"/>
    <w:rsid w:val="00EB11A4"/>
    <w:rsid w:val="00ED7C90"/>
    <w:rsid w:val="00F312E1"/>
    <w:rsid w:val="00F360A1"/>
    <w:rsid w:val="00F42D69"/>
    <w:rsid w:val="00F6369C"/>
    <w:rsid w:val="00F74BE3"/>
    <w:rsid w:val="00F91541"/>
    <w:rsid w:val="00F97363"/>
    <w:rsid w:val="00FA3D3F"/>
    <w:rsid w:val="00FB1F73"/>
    <w:rsid w:val="00FB2D1E"/>
    <w:rsid w:val="00FC4660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2"/>
    </o:shapelayout>
  </w:shapeDefaults>
  <w:decimalSymbol w:val=","/>
  <w:listSeparator w:val=";"/>
  <w14:docId w14:val="560755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fr-FR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C50"/>
    <w:pPr>
      <w:spacing w:after="0" w:line="336" w:lineRule="auto"/>
      <w:jc w:val="both"/>
    </w:pPr>
    <w:rPr>
      <w:rFonts w:eastAsia="Times New Roman" w:cs="Arial"/>
      <w:noProof/>
      <w:color w:val="auto"/>
      <w:kern w:val="0"/>
      <w:sz w:val="20"/>
      <w:lang w:eastAsia="en-US"/>
      <w14:ligatures w14:val="none"/>
    </w:rPr>
  </w:style>
  <w:style w:type="paragraph" w:styleId="Titre1">
    <w:name w:val="heading 1"/>
    <w:basedOn w:val="Normal"/>
    <w:next w:val="Normal"/>
    <w:link w:val="Titre1Car"/>
    <w:uiPriority w:val="8"/>
    <w:qFormat/>
    <w:rsid w:val="001917E7"/>
    <w:pPr>
      <w:spacing w:before="240" w:line="216" w:lineRule="auto"/>
      <w:jc w:val="right"/>
      <w:outlineLvl w:val="0"/>
    </w:pPr>
    <w:rPr>
      <w:rFonts w:asciiTheme="majorHAnsi" w:eastAsiaTheme="minorHAnsi" w:hAnsiTheme="majorHAnsi"/>
      <w:color w:val="FFFFFF" w:themeColor="background1"/>
      <w:sz w:val="90"/>
      <w:szCs w:val="90"/>
      <w:lang w:eastAsia="ja-JP"/>
    </w:rPr>
  </w:style>
  <w:style w:type="paragraph" w:styleId="Titre2">
    <w:name w:val="heading 2"/>
    <w:basedOn w:val="Sansinterligne"/>
    <w:next w:val="Normal"/>
    <w:link w:val="Titre2Car"/>
    <w:uiPriority w:val="8"/>
    <w:qFormat/>
    <w:rsid w:val="00214C50"/>
    <w:pPr>
      <w:outlineLvl w:val="1"/>
    </w:pPr>
    <w:rPr>
      <w:rFonts w:asciiTheme="majorHAnsi" w:hAnsiTheme="majorHAnsi"/>
      <w:color w:val="0081B3" w:themeColor="accent1" w:themeShade="BF"/>
      <w:sz w:val="66"/>
      <w:szCs w:val="72"/>
    </w:rPr>
  </w:style>
  <w:style w:type="paragraph" w:styleId="Titre3">
    <w:name w:val="heading 3"/>
    <w:basedOn w:val="Normal"/>
    <w:next w:val="Normal"/>
    <w:link w:val="Titre3Car"/>
    <w:uiPriority w:val="8"/>
    <w:qFormat/>
    <w:rsid w:val="003216FB"/>
    <w:pPr>
      <w:keepNext/>
      <w:keepLines/>
      <w:spacing w:line="240" w:lineRule="auto"/>
      <w:jc w:val="left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Titre4">
    <w:name w:val="heading 4"/>
    <w:basedOn w:val="Normal"/>
    <w:next w:val="Normal"/>
    <w:link w:val="Titre4Car"/>
    <w:uiPriority w:val="8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677" w:themeColor="accent1" w:themeShade="80"/>
    </w:rPr>
  </w:style>
  <w:style w:type="paragraph" w:styleId="Titre5">
    <w:name w:val="heading 5"/>
    <w:basedOn w:val="Normal"/>
    <w:next w:val="Normal"/>
    <w:link w:val="Titre5Car"/>
    <w:uiPriority w:val="8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677" w:themeColor="accent1" w:themeShade="80"/>
    </w:rPr>
  </w:style>
  <w:style w:type="paragraph" w:styleId="Titre6">
    <w:name w:val="heading 6"/>
    <w:basedOn w:val="Normal"/>
    <w:next w:val="Normal"/>
    <w:link w:val="Titre6Car"/>
    <w:uiPriority w:val="8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5677" w:themeColor="accent1" w:themeShade="7F"/>
    </w:rPr>
  </w:style>
  <w:style w:type="paragraph" w:styleId="Titre7">
    <w:name w:val="heading 7"/>
    <w:basedOn w:val="Normal"/>
    <w:next w:val="Normal"/>
    <w:link w:val="Titre7Car"/>
    <w:uiPriority w:val="8"/>
    <w:semiHidden/>
    <w:unhideWhenUsed/>
    <w:qFormat/>
    <w:rsid w:val="00A92C8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paragraph" w:styleId="Titre8">
    <w:name w:val="heading 8"/>
    <w:basedOn w:val="Normal"/>
    <w:next w:val="Normal"/>
    <w:link w:val="Titre8Car"/>
    <w:uiPriority w:val="8"/>
    <w:semiHidden/>
    <w:unhideWhenUsed/>
    <w:qFormat/>
    <w:rsid w:val="00A92C8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8"/>
    <w:semiHidden/>
    <w:unhideWhenUsed/>
    <w:qFormat/>
    <w:rsid w:val="00A92C8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surarrire-plansombre">
    <w:name w:val="Normal sur arrière-plan sombre"/>
    <w:basedOn w:val="Normal"/>
    <w:semiHidden/>
    <w:qFormat/>
    <w:rsid w:val="009456B3"/>
    <w:pPr>
      <w:spacing w:line="240" w:lineRule="auto"/>
    </w:pPr>
    <w:rPr>
      <w:color w:val="FFFFFF" w:themeColor="background1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customStyle="1" w:styleId="Blocdetitre">
    <w:name w:val="Bloc de titre"/>
    <w:basedOn w:val="Normal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Normalcentr">
    <w:name w:val="Block Text"/>
    <w:basedOn w:val="Normal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5"/>
    <w:qFormat/>
    <w:rsid w:val="00214C50"/>
    <w:pPr>
      <w:spacing w:line="216" w:lineRule="auto"/>
      <w:jc w:val="center"/>
    </w:pPr>
    <w:rPr>
      <w:rFonts w:asciiTheme="majorHAnsi" w:hAnsiTheme="majorHAnsi"/>
      <w:b/>
      <w:caps/>
      <w:noProof w:val="0"/>
      <w:color w:val="FFFFFF" w:themeColor="background1"/>
      <w:spacing w:val="40"/>
      <w:sz w:val="36"/>
      <w:szCs w:val="32"/>
    </w:rPr>
  </w:style>
  <w:style w:type="character" w:customStyle="1" w:styleId="TitreCar">
    <w:name w:val="Titre Car"/>
    <w:basedOn w:val="Policepardfaut"/>
    <w:link w:val="Titre"/>
    <w:uiPriority w:val="5"/>
    <w:rsid w:val="00214C50"/>
    <w:rPr>
      <w:rFonts w:asciiTheme="majorHAnsi" w:eastAsia="Times New Roman" w:hAnsiTheme="majorHAnsi" w:cs="Arial"/>
      <w:b/>
      <w:caps/>
      <w:color w:val="FFFFFF" w:themeColor="background1"/>
      <w:spacing w:val="40"/>
      <w:kern w:val="0"/>
      <w:sz w:val="36"/>
      <w:szCs w:val="32"/>
      <w:lang w:eastAsia="en-US"/>
      <w14:ligatures w14:val="none"/>
    </w:rPr>
  </w:style>
  <w:style w:type="paragraph" w:styleId="Sous-titre">
    <w:name w:val="Subtitle"/>
    <w:basedOn w:val="Normal"/>
    <w:link w:val="Sous-titreCar"/>
    <w:uiPriority w:val="6"/>
    <w:qFormat/>
    <w:rsid w:val="00090715"/>
    <w:pPr>
      <w:jc w:val="center"/>
    </w:pPr>
    <w:rPr>
      <w:rFonts w:cs="Times New Roman"/>
      <w:noProof w:val="0"/>
      <w:szCs w:val="24"/>
    </w:rPr>
  </w:style>
  <w:style w:type="character" w:customStyle="1" w:styleId="Sous-titreCar">
    <w:name w:val="Sous-titre Car"/>
    <w:basedOn w:val="Policepardfaut"/>
    <w:link w:val="Sous-titre"/>
    <w:uiPriority w:val="6"/>
    <w:rsid w:val="00090715"/>
    <w:rPr>
      <w:rFonts w:ascii="Century Gothic" w:eastAsia="Times New Roman" w:hAnsi="Century Gothic" w:cs="Times New Roman"/>
      <w:color w:val="auto"/>
      <w:kern w:val="0"/>
      <w:sz w:val="21"/>
      <w:szCs w:val="24"/>
      <w:lang w:eastAsia="en-US"/>
      <w14:ligatures w14:val="none"/>
    </w:rPr>
  </w:style>
  <w:style w:type="character" w:customStyle="1" w:styleId="Titre1Car">
    <w:name w:val="Titre 1 Car"/>
    <w:basedOn w:val="Policepardfaut"/>
    <w:link w:val="Titre1"/>
    <w:uiPriority w:val="8"/>
    <w:rsid w:val="001917E7"/>
    <w:rPr>
      <w:rFonts w:asciiTheme="majorHAnsi" w:hAnsiTheme="majorHAnsi" w:cs="Arial"/>
      <w:noProof/>
      <w:color w:val="FFFFFF" w:themeColor="background1"/>
      <w:kern w:val="0"/>
      <w:sz w:val="90"/>
      <w:szCs w:val="90"/>
      <w14:ligatures w14:val="none"/>
    </w:rPr>
  </w:style>
  <w:style w:type="character" w:customStyle="1" w:styleId="Titre2Car">
    <w:name w:val="Titre 2 Car"/>
    <w:basedOn w:val="Policepardfaut"/>
    <w:link w:val="Titre2"/>
    <w:uiPriority w:val="8"/>
    <w:rsid w:val="00214C50"/>
    <w:rPr>
      <w:rFonts w:asciiTheme="majorHAnsi" w:hAnsiTheme="majorHAnsi"/>
      <w:color w:val="0081B3" w:themeColor="accent1" w:themeShade="BF"/>
      <w:sz w:val="66"/>
      <w:szCs w:val="72"/>
    </w:rPr>
  </w:style>
  <w:style w:type="paragraph" w:styleId="Citation">
    <w:name w:val="Quote"/>
    <w:basedOn w:val="Normal"/>
    <w:link w:val="CitationCar"/>
    <w:uiPriority w:val="12"/>
    <w:rsid w:val="00576AB0"/>
    <w:pPr>
      <w:spacing w:after="480" w:line="240" w:lineRule="auto"/>
      <w:ind w:left="720" w:right="720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z w:val="70"/>
    </w:rPr>
  </w:style>
  <w:style w:type="character" w:customStyle="1" w:styleId="CitationCar">
    <w:name w:val="Citation Car"/>
    <w:basedOn w:val="Policepardfaut"/>
    <w:link w:val="Citation"/>
    <w:uiPriority w:val="12"/>
    <w:rsid w:val="00576AB0"/>
    <w:rPr>
      <w:rFonts w:asciiTheme="majorHAnsi" w:eastAsiaTheme="majorEastAsia" w:hAnsiTheme="majorHAnsi" w:cstheme="majorBidi"/>
      <w:noProof/>
      <w:color w:val="FFFFFF" w:themeColor="background1"/>
      <w:kern w:val="0"/>
      <w:sz w:val="70"/>
      <w:lang w:eastAsia="en-US"/>
      <w14:ligatures w14:val="none"/>
    </w:rPr>
  </w:style>
  <w:style w:type="paragraph" w:styleId="Listepuces">
    <w:name w:val="List Bullet"/>
    <w:basedOn w:val="Normal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Coordonnes">
    <w:name w:val="Coordonnées"/>
    <w:basedOn w:val="Normal"/>
    <w:uiPriority w:val="13"/>
    <w:semiHidden/>
    <w:qFormat/>
    <w:rsid w:val="00A87F92"/>
    <w:rPr>
      <w:color w:val="FFFFFF" w:themeColor="background1"/>
    </w:rPr>
  </w:style>
  <w:style w:type="character" w:customStyle="1" w:styleId="Titre3Car">
    <w:name w:val="Titre 3 Car"/>
    <w:basedOn w:val="Policepardfaut"/>
    <w:link w:val="Titre3"/>
    <w:uiPriority w:val="8"/>
    <w:rsid w:val="003216FB"/>
    <w:rPr>
      <w:rFonts w:asciiTheme="majorHAnsi" w:eastAsiaTheme="majorEastAsia" w:hAnsiTheme="majorHAnsi" w:cstheme="majorBidi"/>
      <w:b/>
      <w:bCs/>
      <w:noProof/>
      <w:color w:val="auto"/>
      <w:kern w:val="0"/>
      <w:sz w:val="28"/>
      <w:lang w:eastAsia="en-US"/>
      <w14:ligatures w14:val="none"/>
    </w:rPr>
  </w:style>
  <w:style w:type="paragraph" w:styleId="Listenumros">
    <w:name w:val="List Number"/>
    <w:basedOn w:val="Normal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Titre4Car">
    <w:name w:val="Titre 4 Car"/>
    <w:basedOn w:val="Policepardfaut"/>
    <w:link w:val="Titre4"/>
    <w:uiPriority w:val="8"/>
    <w:semiHidden/>
    <w:rsid w:val="003216FB"/>
    <w:rPr>
      <w:rFonts w:asciiTheme="majorHAnsi" w:eastAsiaTheme="majorEastAsia" w:hAnsiTheme="majorHAnsi" w:cstheme="majorBidi"/>
      <w:i/>
      <w:iCs/>
      <w:noProof/>
      <w:color w:val="005677" w:themeColor="accent1" w:themeShade="80"/>
      <w:kern w:val="0"/>
      <w:sz w:val="20"/>
      <w:lang w:eastAsia="en-US"/>
      <w14:ligatures w14:val="none"/>
    </w:rPr>
  </w:style>
  <w:style w:type="character" w:customStyle="1" w:styleId="Titre5Car">
    <w:name w:val="Titre 5 Car"/>
    <w:basedOn w:val="Policepardfaut"/>
    <w:link w:val="Titre5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80"/>
    </w:rPr>
  </w:style>
  <w:style w:type="character" w:customStyle="1" w:styleId="Titre6Car">
    <w:name w:val="Titre 6 Car"/>
    <w:basedOn w:val="Policepardfaut"/>
    <w:link w:val="Titre6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7F"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i/>
      <w:iCs/>
      <w:color w:val="005677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spacing w:before="360" w:after="360"/>
      <w:contextualSpacing/>
    </w:pPr>
    <w:rPr>
      <w:i/>
      <w:iCs/>
      <w:color w:val="005677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/>
      <w:iCs/>
      <w:color w:val="005677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 w:val="0"/>
      <w:smallCaps/>
      <w:color w:val="005677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line="276" w:lineRule="auto"/>
      <w:outlineLvl w:val="9"/>
    </w:pPr>
    <w:rPr>
      <w:sz w:val="32"/>
      <w:szCs w:val="32"/>
    </w:rPr>
  </w:style>
  <w:style w:type="paragraph" w:styleId="Bibliographie">
    <w:name w:val="Bibliography"/>
    <w:basedOn w:val="Normal"/>
    <w:next w:val="Normal"/>
    <w:uiPriority w:val="37"/>
    <w:semiHidden/>
    <w:unhideWhenUsed/>
    <w:rsid w:val="00A92C80"/>
  </w:style>
  <w:style w:type="paragraph" w:styleId="Corpsdetexte">
    <w:name w:val="Body Text"/>
    <w:basedOn w:val="Normal"/>
    <w:link w:val="CorpsdetexteCar"/>
    <w:uiPriority w:val="99"/>
    <w:semiHidden/>
    <w:unhideWhenUsed/>
    <w:rsid w:val="00A92C8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92C80"/>
  </w:style>
  <w:style w:type="paragraph" w:styleId="Corpsdetexte2">
    <w:name w:val="Body Text 2"/>
    <w:basedOn w:val="Normal"/>
    <w:link w:val="Corpsdetexte2Car"/>
    <w:uiPriority w:val="99"/>
    <w:semiHidden/>
    <w:unhideWhenUsed/>
    <w:rsid w:val="00A92C8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A92C80"/>
  </w:style>
  <w:style w:type="paragraph" w:styleId="Corpsdetexte3">
    <w:name w:val="Body Text 3"/>
    <w:basedOn w:val="Normal"/>
    <w:link w:val="Corpsdetexte3C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92C80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A92C80"/>
    <w:pPr>
      <w:spacing w:after="1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A92C80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92C80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92C80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A92C80"/>
    <w:pPr>
      <w:spacing w:after="16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A92C80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A92C80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92C80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A92C80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A92C80"/>
  </w:style>
  <w:style w:type="table" w:styleId="Grillecouleur">
    <w:name w:val="Colorful Grid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</w:rPr>
      <w:tblPr/>
      <w:tcPr>
        <w:shd w:val="clear" w:color="auto" w:fill="92E1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E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</w:rPr>
      <w:tblPr/>
      <w:tcPr>
        <w:shd w:val="clear" w:color="auto" w:fill="65D5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5D5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3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3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</w:rPr>
      <w:tblPr/>
      <w:tcPr>
        <w:shd w:val="clear" w:color="auto" w:fill="4CCC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CCC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</w:rPr>
      <w:tblPr/>
      <w:tcPr>
        <w:shd w:val="clear" w:color="auto" w:fill="8EE0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</w:rPr>
      <w:tblPr/>
      <w:tcPr>
        <w:shd w:val="clear" w:color="auto" w:fill="B7EB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B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F4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433" w:themeFill="accent4" w:themeFillShade="CC"/>
      </w:tcPr>
    </w:tblStylePr>
    <w:tblStylePr w:type="lastRow">
      <w:rPr>
        <w:b/>
        <w:bCs/>
        <w:color w:val="00243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3F2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4CC" w:themeFill="accent3" w:themeFillShade="CC"/>
      </w:tcPr>
    </w:tblStylePr>
    <w:tblStylePr w:type="lastRow">
      <w:rPr>
        <w:b/>
        <w:bCs/>
        <w:color w:val="0094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7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BBFF" w:themeFill="accent6" w:themeFillShade="CC"/>
      </w:tcPr>
    </w:tblStylePr>
    <w:tblStylePr w:type="lastRow">
      <w:rPr>
        <w:b/>
        <w:bCs/>
        <w:color w:val="09BBF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A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7" w:themeFill="accent5" w:themeFillShade="CC"/>
      </w:tcPr>
    </w:tblStylePr>
    <w:tblStylePr w:type="lastRow">
      <w:rPr>
        <w:b/>
        <w:bCs/>
        <w:color w:val="0084B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8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8F" w:themeColor="accent1" w:themeShade="99"/>
          <w:insideV w:val="nil"/>
        </w:tcBorders>
        <w:shd w:val="clear" w:color="auto" w:fill="00678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8F" w:themeFill="accent1" w:themeFillShade="99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78D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74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74C" w:themeColor="accent2" w:themeShade="99"/>
          <w:insideV w:val="nil"/>
        </w:tcBorders>
        <w:shd w:val="clear" w:color="auto" w:fill="00374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4C" w:themeFill="accent2" w:themeFillShade="99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40CB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2E40" w:themeColor="accent4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F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F99" w:themeColor="accent3" w:themeShade="99"/>
          <w:insideV w:val="nil"/>
        </w:tcBorders>
        <w:shd w:val="clear" w:color="auto" w:fill="006F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F99" w:themeFill="accent3" w:themeFillShade="99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AFF" w:themeColor="accent3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2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B2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B26" w:themeColor="accent4" w:themeShade="99"/>
          <w:insideV w:val="nil"/>
        </w:tcBorders>
        <w:shd w:val="clear" w:color="auto" w:fill="001B2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B26" w:themeFill="accent4" w:themeFillShade="99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20C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CEFF" w:themeColor="accent6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7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9" w:themeColor="accent5" w:themeShade="99"/>
          <w:insideV w:val="nil"/>
        </w:tcBorders>
        <w:shd w:val="clear" w:color="auto" w:fill="00638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9" w:themeFill="accent5" w:themeFillShade="99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73D8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7E5" w:themeColor="accent5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A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8FC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8FC6" w:themeColor="accent6" w:themeShade="99"/>
          <w:insideV w:val="nil"/>
        </w:tcBorders>
        <w:shd w:val="clear" w:color="auto" w:fill="008FC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FC6" w:themeFill="accent6" w:themeFillShade="99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A5E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A92C80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92C80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92C80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2C8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2C80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67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B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D3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55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C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B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6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22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CA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7A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B3F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A92C80"/>
  </w:style>
  <w:style w:type="character" w:customStyle="1" w:styleId="DateCar">
    <w:name w:val="Date Car"/>
    <w:basedOn w:val="Policepardfaut"/>
    <w:link w:val="Date"/>
    <w:uiPriority w:val="99"/>
    <w:semiHidden/>
    <w:rsid w:val="00A92C80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92C80"/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92C80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A92C80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A92C80"/>
  </w:style>
  <w:style w:type="character" w:styleId="Accentuation">
    <w:name w:val="Emphasis"/>
    <w:basedOn w:val="Policepardfaut"/>
    <w:uiPriority w:val="20"/>
    <w:qFormat/>
    <w:rsid w:val="007051E1"/>
    <w:rPr>
      <w:rFonts w:asciiTheme="majorHAnsi" w:hAnsiTheme="majorHAnsi"/>
      <w:b/>
      <w:iCs/>
      <w:color w:val="FFFFFF" w:themeColor="background1"/>
      <w:sz w:val="120"/>
    </w:rPr>
  </w:style>
  <w:style w:type="character" w:styleId="Appeldenotedefin">
    <w:name w:val="endnote reference"/>
    <w:basedOn w:val="Policepardfaut"/>
    <w:uiPriority w:val="99"/>
    <w:semiHidden/>
    <w:unhideWhenUsed/>
    <w:rsid w:val="00A92C80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92C80"/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92C80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A92C80"/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E75E55"/>
    <w:rPr>
      <w:color w:val="007CAB" w:themeColor="accent5" w:themeShade="BF"/>
      <w:u w:val="single"/>
    </w:rPr>
  </w:style>
  <w:style w:type="paragraph" w:styleId="Pieddepage">
    <w:name w:val="footer"/>
    <w:basedOn w:val="Normal"/>
    <w:link w:val="PieddepageCar"/>
    <w:uiPriority w:val="99"/>
    <w:semiHidden/>
    <w:rsid w:val="001917E7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917E7"/>
    <w:rPr>
      <w:rFonts w:eastAsia="Times New Roman" w:cs="Arial"/>
      <w:noProof/>
      <w:color w:val="auto"/>
      <w:kern w:val="0"/>
      <w:sz w:val="20"/>
      <w:lang w:eastAsia="en-US"/>
      <w14:ligatures w14:val="none"/>
    </w:rPr>
  </w:style>
  <w:style w:type="character" w:styleId="Appelnotedebasdep">
    <w:name w:val="footnote reference"/>
    <w:basedOn w:val="Policepardfaut"/>
    <w:uiPriority w:val="99"/>
    <w:semiHidden/>
    <w:unhideWhenUsed/>
    <w:rsid w:val="00A92C80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92C80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92C80"/>
    <w:rPr>
      <w:szCs w:val="20"/>
    </w:rPr>
  </w:style>
  <w:style w:type="table" w:styleId="TableauGrille1Clair">
    <w:name w:val="Grid Table 1 Light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2E1FF" w:themeColor="accent1" w:themeTint="66"/>
        <w:left w:val="single" w:sz="4" w:space="0" w:color="92E1FF" w:themeColor="accent1" w:themeTint="66"/>
        <w:bottom w:val="single" w:sz="4" w:space="0" w:color="92E1FF" w:themeColor="accent1" w:themeTint="66"/>
        <w:right w:val="single" w:sz="4" w:space="0" w:color="92E1FF" w:themeColor="accent1" w:themeTint="66"/>
        <w:insideH w:val="single" w:sz="4" w:space="0" w:color="92E1FF" w:themeColor="accent1" w:themeTint="66"/>
        <w:insideV w:val="single" w:sz="4" w:space="0" w:color="92E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5D5FF" w:themeColor="accent2" w:themeTint="66"/>
        <w:left w:val="single" w:sz="4" w:space="0" w:color="65D5FF" w:themeColor="accent2" w:themeTint="66"/>
        <w:bottom w:val="single" w:sz="4" w:space="0" w:color="65D5FF" w:themeColor="accent2" w:themeTint="66"/>
        <w:right w:val="single" w:sz="4" w:space="0" w:color="65D5FF" w:themeColor="accent2" w:themeTint="66"/>
        <w:insideH w:val="single" w:sz="4" w:space="0" w:color="65D5FF" w:themeColor="accent2" w:themeTint="66"/>
        <w:insideV w:val="single" w:sz="4" w:space="0" w:color="65D5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E3FF" w:themeColor="accent3" w:themeTint="66"/>
        <w:left w:val="single" w:sz="4" w:space="0" w:color="99E3FF" w:themeColor="accent3" w:themeTint="66"/>
        <w:bottom w:val="single" w:sz="4" w:space="0" w:color="99E3FF" w:themeColor="accent3" w:themeTint="66"/>
        <w:right w:val="single" w:sz="4" w:space="0" w:color="99E3FF" w:themeColor="accent3" w:themeTint="66"/>
        <w:insideH w:val="single" w:sz="4" w:space="0" w:color="99E3FF" w:themeColor="accent3" w:themeTint="66"/>
        <w:insideV w:val="single" w:sz="4" w:space="0" w:color="99E3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CFF" w:themeColor="accent4" w:themeTint="66"/>
        <w:left w:val="single" w:sz="4" w:space="0" w:color="4CCCFF" w:themeColor="accent4" w:themeTint="66"/>
        <w:bottom w:val="single" w:sz="4" w:space="0" w:color="4CCCFF" w:themeColor="accent4" w:themeTint="66"/>
        <w:right w:val="single" w:sz="4" w:space="0" w:color="4CCCFF" w:themeColor="accent4" w:themeTint="66"/>
        <w:insideH w:val="single" w:sz="4" w:space="0" w:color="4CCCFF" w:themeColor="accent4" w:themeTint="66"/>
        <w:insideV w:val="single" w:sz="4" w:space="0" w:color="4CCC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E0FF" w:themeColor="accent5" w:themeTint="66"/>
        <w:left w:val="single" w:sz="4" w:space="0" w:color="8EE0FF" w:themeColor="accent5" w:themeTint="66"/>
        <w:bottom w:val="single" w:sz="4" w:space="0" w:color="8EE0FF" w:themeColor="accent5" w:themeTint="66"/>
        <w:right w:val="single" w:sz="4" w:space="0" w:color="8EE0FF" w:themeColor="accent5" w:themeTint="66"/>
        <w:insideH w:val="single" w:sz="4" w:space="0" w:color="8EE0FF" w:themeColor="accent5" w:themeTint="66"/>
        <w:insideV w:val="single" w:sz="4" w:space="0" w:color="8EE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7EBFF" w:themeColor="accent6" w:themeTint="66"/>
        <w:left w:val="single" w:sz="4" w:space="0" w:color="B7EBFF" w:themeColor="accent6" w:themeTint="66"/>
        <w:bottom w:val="single" w:sz="4" w:space="0" w:color="B7EBFF" w:themeColor="accent6" w:themeTint="66"/>
        <w:right w:val="single" w:sz="4" w:space="0" w:color="B7EBFF" w:themeColor="accent6" w:themeTint="66"/>
        <w:insideH w:val="single" w:sz="4" w:space="0" w:color="B7EBFF" w:themeColor="accent6" w:themeTint="66"/>
        <w:insideV w:val="single" w:sz="4" w:space="0" w:color="B7EB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CD2FF" w:themeColor="accent1" w:themeTint="99"/>
        <w:bottom w:val="single" w:sz="2" w:space="0" w:color="5CD2FF" w:themeColor="accent1" w:themeTint="99"/>
        <w:insideH w:val="single" w:sz="2" w:space="0" w:color="5CD2FF" w:themeColor="accent1" w:themeTint="99"/>
        <w:insideV w:val="single" w:sz="2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D2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19C0FF" w:themeColor="accent2" w:themeTint="99"/>
        <w:bottom w:val="single" w:sz="2" w:space="0" w:color="19C0FF" w:themeColor="accent2" w:themeTint="99"/>
        <w:insideH w:val="single" w:sz="2" w:space="0" w:color="19C0FF" w:themeColor="accent2" w:themeTint="99"/>
        <w:insideV w:val="single" w:sz="2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9C0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D5FF" w:themeColor="accent3" w:themeTint="99"/>
        <w:bottom w:val="single" w:sz="2" w:space="0" w:color="66D5FF" w:themeColor="accent3" w:themeTint="99"/>
        <w:insideH w:val="single" w:sz="2" w:space="0" w:color="66D5FF" w:themeColor="accent3" w:themeTint="99"/>
        <w:insideV w:val="single" w:sz="2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5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00ADF2" w:themeColor="accent4" w:themeTint="99"/>
        <w:bottom w:val="single" w:sz="2" w:space="0" w:color="00ADF2" w:themeColor="accent4" w:themeTint="99"/>
        <w:insideH w:val="single" w:sz="2" w:space="0" w:color="00ADF2" w:themeColor="accent4" w:themeTint="99"/>
        <w:insideV w:val="single" w:sz="2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AD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6D0FF" w:themeColor="accent5" w:themeTint="99"/>
        <w:bottom w:val="single" w:sz="2" w:space="0" w:color="56D0FF" w:themeColor="accent5" w:themeTint="99"/>
        <w:insideH w:val="single" w:sz="2" w:space="0" w:color="56D0FF" w:themeColor="accent5" w:themeTint="99"/>
        <w:insideV w:val="single" w:sz="2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6D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3E1FF" w:themeColor="accent6" w:themeTint="99"/>
        <w:bottom w:val="single" w:sz="2" w:space="0" w:color="93E1FF" w:themeColor="accent6" w:themeTint="99"/>
        <w:insideH w:val="single" w:sz="2" w:space="0" w:color="93E1FF" w:themeColor="accent6" w:themeTint="99"/>
        <w:insideV w:val="single" w:sz="2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E1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leauGrille3">
    <w:name w:val="Grid Table 3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92E1FF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65D5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99E3FF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4CCCFF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8EE0FF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B7EBF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semiHidden/>
    <w:rsid w:val="001917E7"/>
    <w:pPr>
      <w:spacing w:line="240" w:lineRule="auto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semiHidden/>
    <w:rsid w:val="001917E7"/>
    <w:rPr>
      <w:rFonts w:eastAsia="Times New Roman" w:cs="Arial"/>
      <w:noProof/>
      <w:color w:val="auto"/>
      <w:kern w:val="0"/>
      <w:sz w:val="16"/>
      <w:lang w:eastAsia="en-US"/>
      <w14:ligatures w14:val="none"/>
    </w:rPr>
  </w:style>
  <w:style w:type="character" w:customStyle="1" w:styleId="Titre7Car">
    <w:name w:val="Titre 7 Car"/>
    <w:basedOn w:val="Policepardfaut"/>
    <w:link w:val="Titre7"/>
    <w:uiPriority w:val="8"/>
    <w:semiHidden/>
    <w:rsid w:val="00555FE1"/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character" w:customStyle="1" w:styleId="Titre8Car">
    <w:name w:val="Titre 8 Car"/>
    <w:basedOn w:val="Policepardfaut"/>
    <w:link w:val="Titre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A92C80"/>
  </w:style>
  <w:style w:type="paragraph" w:styleId="AdresseHTML">
    <w:name w:val="HTML Address"/>
    <w:basedOn w:val="Normal"/>
    <w:link w:val="AdresseHTMLCar"/>
    <w:uiPriority w:val="99"/>
    <w:semiHidden/>
    <w:unhideWhenUsed/>
    <w:rsid w:val="00A92C80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A92C80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A92C80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A92C80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92C80"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92C80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A92C80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E75E55"/>
    <w:rPr>
      <w:color w:val="005677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Grilleclaire">
    <w:name w:val="Light Grid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1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  <w:shd w:val="clear" w:color="auto" w:fill="BCECFF" w:themeFill="accent1" w:themeFillTint="3F"/>
      </w:tcPr>
    </w:tblStylePr>
    <w:tblStylePr w:type="band2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1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  <w:shd w:val="clear" w:color="auto" w:fill="A0E5FF" w:themeFill="accent2" w:themeFillTint="3F"/>
      </w:tcPr>
    </w:tblStylePr>
    <w:tblStylePr w:type="band2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1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  <w:shd w:val="clear" w:color="auto" w:fill="C0EDFF" w:themeFill="accent3" w:themeFillTint="3F"/>
      </w:tcPr>
    </w:tblStylePr>
    <w:tblStylePr w:type="band2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1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  <w:shd w:val="clear" w:color="auto" w:fill="90DFFF" w:themeFill="accent4" w:themeFillTint="3F"/>
      </w:tcPr>
    </w:tblStylePr>
    <w:tblStylePr w:type="band2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1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  <w:shd w:val="clear" w:color="auto" w:fill="B9EBFF" w:themeFill="accent5" w:themeFillTint="3F"/>
      </w:tcPr>
    </w:tblStylePr>
    <w:tblStylePr w:type="band2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1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  <w:shd w:val="clear" w:color="auto" w:fill="D2F2FF" w:themeFill="accent6" w:themeFillTint="3F"/>
      </w:tcPr>
    </w:tblStylePr>
    <w:tblStylePr w:type="band2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A92C80"/>
  </w:style>
  <w:style w:type="paragraph" w:styleId="Liste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enumros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Paragraphedeliste">
    <w:name w:val="List Paragraph"/>
    <w:basedOn w:val="Normal"/>
    <w:uiPriority w:val="1"/>
    <w:unhideWhenUsed/>
    <w:qFormat/>
    <w:rsid w:val="00A92C80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leauListe2">
    <w:name w:val="List Table 2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bottom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bottom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bottom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bottom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bottom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bottom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leauListe3">
    <w:name w:val="List Table 3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EEF" w:themeColor="accent1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EEF" w:themeColor="accent1"/>
          <w:right w:val="single" w:sz="4" w:space="0" w:color="00AEEF" w:themeColor="accent1"/>
        </w:tcBorders>
      </w:tcPr>
    </w:tblStylePr>
    <w:tblStylePr w:type="band1Horz">
      <w:tblPr/>
      <w:tcPr>
        <w:tcBorders>
          <w:top w:val="single" w:sz="4" w:space="0" w:color="00AEEF" w:themeColor="accent1"/>
          <w:bottom w:val="single" w:sz="4" w:space="0" w:color="00AEE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EEF" w:themeColor="accent1"/>
          <w:left w:val="nil"/>
        </w:tcBorders>
      </w:tcPr>
    </w:tblStylePr>
    <w:tblStylePr w:type="swCell">
      <w:tblPr/>
      <w:tcPr>
        <w:tcBorders>
          <w:top w:val="double" w:sz="4" w:space="0" w:color="00AEEF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D7F" w:themeColor="accent2"/>
          <w:right w:val="single" w:sz="4" w:space="0" w:color="005D7F" w:themeColor="accent2"/>
        </w:tcBorders>
      </w:tcPr>
    </w:tblStylePr>
    <w:tblStylePr w:type="band1Horz">
      <w:tblPr/>
      <w:tcPr>
        <w:tcBorders>
          <w:top w:val="single" w:sz="4" w:space="0" w:color="005D7F" w:themeColor="accent2"/>
          <w:bottom w:val="single" w:sz="4" w:space="0" w:color="005D7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D7F" w:themeColor="accent2"/>
          <w:left w:val="nil"/>
        </w:tcBorders>
      </w:tcPr>
    </w:tblStylePr>
    <w:tblStylePr w:type="swCell">
      <w:tblPr/>
      <w:tcPr>
        <w:tcBorders>
          <w:top w:val="double" w:sz="4" w:space="0" w:color="005D7F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BAFF" w:themeColor="accent3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AFF" w:themeColor="accent3"/>
          <w:right w:val="single" w:sz="4" w:space="0" w:color="00BAFF" w:themeColor="accent3"/>
        </w:tcBorders>
      </w:tcPr>
    </w:tblStylePr>
    <w:tblStylePr w:type="band1Horz">
      <w:tblPr/>
      <w:tcPr>
        <w:tcBorders>
          <w:top w:val="single" w:sz="4" w:space="0" w:color="00BAFF" w:themeColor="accent3"/>
          <w:bottom w:val="single" w:sz="4" w:space="0" w:color="00BA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AFF" w:themeColor="accent3"/>
          <w:left w:val="nil"/>
        </w:tcBorders>
      </w:tcPr>
    </w:tblStylePr>
    <w:tblStylePr w:type="swCell">
      <w:tblPr/>
      <w:tcPr>
        <w:tcBorders>
          <w:top w:val="double" w:sz="4" w:space="0" w:color="00BAFF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2E40" w:themeColor="accent4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E40" w:themeColor="accent4"/>
          <w:right w:val="single" w:sz="4" w:space="0" w:color="002E40" w:themeColor="accent4"/>
        </w:tcBorders>
      </w:tcPr>
    </w:tblStylePr>
    <w:tblStylePr w:type="band1Horz">
      <w:tblPr/>
      <w:tcPr>
        <w:tcBorders>
          <w:top w:val="single" w:sz="4" w:space="0" w:color="002E40" w:themeColor="accent4"/>
          <w:bottom w:val="single" w:sz="4" w:space="0" w:color="002E4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E40" w:themeColor="accent4"/>
          <w:left w:val="nil"/>
        </w:tcBorders>
      </w:tcPr>
    </w:tblStylePr>
    <w:tblStylePr w:type="swCell">
      <w:tblPr/>
      <w:tcPr>
        <w:tcBorders>
          <w:top w:val="double" w:sz="4" w:space="0" w:color="002E40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7E5" w:themeColor="accent5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E5" w:themeColor="accent5"/>
          <w:right w:val="single" w:sz="4" w:space="0" w:color="00A7E5" w:themeColor="accent5"/>
        </w:tcBorders>
      </w:tcPr>
    </w:tblStylePr>
    <w:tblStylePr w:type="band1Horz">
      <w:tblPr/>
      <w:tcPr>
        <w:tcBorders>
          <w:top w:val="single" w:sz="4" w:space="0" w:color="00A7E5" w:themeColor="accent5"/>
          <w:bottom w:val="single" w:sz="4" w:space="0" w:color="00A7E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E5" w:themeColor="accent5"/>
          <w:left w:val="nil"/>
        </w:tcBorders>
      </w:tcPr>
    </w:tblStylePr>
    <w:tblStylePr w:type="swCell">
      <w:tblPr/>
      <w:tcPr>
        <w:tcBorders>
          <w:top w:val="double" w:sz="4" w:space="0" w:color="00A7E5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EFF" w:themeColor="accent6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CEFF" w:themeColor="accent6"/>
          <w:right w:val="single" w:sz="4" w:space="0" w:color="4CCEFF" w:themeColor="accent6"/>
        </w:tcBorders>
      </w:tcPr>
    </w:tblStylePr>
    <w:tblStylePr w:type="band1Horz">
      <w:tblPr/>
      <w:tcPr>
        <w:tcBorders>
          <w:top w:val="single" w:sz="4" w:space="0" w:color="4CCEFF" w:themeColor="accent6"/>
          <w:bottom w:val="single" w:sz="4" w:space="0" w:color="4CCE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CEFF" w:themeColor="accent6"/>
          <w:left w:val="nil"/>
        </w:tcBorders>
      </w:tcPr>
    </w:tblStylePr>
    <w:tblStylePr w:type="swCell">
      <w:tblPr/>
      <w:tcPr>
        <w:tcBorders>
          <w:top w:val="double" w:sz="4" w:space="0" w:color="4CCEFF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EEF" w:themeColor="accent1"/>
        <w:left w:val="single" w:sz="24" w:space="0" w:color="00AEEF" w:themeColor="accent1"/>
        <w:bottom w:val="single" w:sz="24" w:space="0" w:color="00AEEF" w:themeColor="accent1"/>
        <w:right w:val="single" w:sz="24" w:space="0" w:color="00AEEF" w:themeColor="accent1"/>
      </w:tblBorders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D7F" w:themeColor="accent2"/>
        <w:left w:val="single" w:sz="24" w:space="0" w:color="005D7F" w:themeColor="accent2"/>
        <w:bottom w:val="single" w:sz="24" w:space="0" w:color="005D7F" w:themeColor="accent2"/>
        <w:right w:val="single" w:sz="24" w:space="0" w:color="005D7F" w:themeColor="accent2"/>
      </w:tblBorders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AFF" w:themeColor="accent3"/>
        <w:left w:val="single" w:sz="24" w:space="0" w:color="00BAFF" w:themeColor="accent3"/>
        <w:bottom w:val="single" w:sz="24" w:space="0" w:color="00BAFF" w:themeColor="accent3"/>
        <w:right w:val="single" w:sz="24" w:space="0" w:color="00BAFF" w:themeColor="accent3"/>
      </w:tblBorders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E40" w:themeColor="accent4"/>
        <w:left w:val="single" w:sz="24" w:space="0" w:color="002E40" w:themeColor="accent4"/>
        <w:bottom w:val="single" w:sz="24" w:space="0" w:color="002E40" w:themeColor="accent4"/>
        <w:right w:val="single" w:sz="24" w:space="0" w:color="002E40" w:themeColor="accent4"/>
      </w:tblBorders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7E5" w:themeColor="accent5"/>
        <w:left w:val="single" w:sz="24" w:space="0" w:color="00A7E5" w:themeColor="accent5"/>
        <w:bottom w:val="single" w:sz="24" w:space="0" w:color="00A7E5" w:themeColor="accent5"/>
        <w:right w:val="single" w:sz="24" w:space="0" w:color="00A7E5" w:themeColor="accent5"/>
      </w:tblBorders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CEFF" w:themeColor="accent6"/>
        <w:left w:val="single" w:sz="24" w:space="0" w:color="4CCEFF" w:themeColor="accent6"/>
        <w:bottom w:val="single" w:sz="24" w:space="0" w:color="4CCEFF" w:themeColor="accent6"/>
        <w:right w:val="single" w:sz="24" w:space="0" w:color="4CCEFF" w:themeColor="accent6"/>
      </w:tblBorders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00AEEF" w:themeColor="accent1"/>
        <w:bottom w:val="single" w:sz="4" w:space="0" w:color="00AEE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EE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005D7F" w:themeColor="accent2"/>
        <w:bottom w:val="single" w:sz="4" w:space="0" w:color="005D7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D7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00BAFF" w:themeColor="accent3"/>
        <w:bottom w:val="single" w:sz="4" w:space="0" w:color="00BA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A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2E40" w:themeColor="accent4"/>
        <w:bottom w:val="single" w:sz="4" w:space="0" w:color="002E4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2E4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00A7E5" w:themeColor="accent5"/>
        <w:bottom w:val="single" w:sz="4" w:space="0" w:color="00A7E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7E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4CCEFF" w:themeColor="accent6"/>
        <w:bottom w:val="single" w:sz="4" w:space="0" w:color="4CCE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CCE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EE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EE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EE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EE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D7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D7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D7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D7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A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A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A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A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E4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E4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E4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E4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E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E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E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E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CE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CE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CE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CE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92C80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  <w:insideV w:val="single" w:sz="8" w:space="0" w:color="34C7FF" w:themeColor="accent1" w:themeTint="BF"/>
      </w:tblBorders>
    </w:tblPr>
    <w:tcPr>
      <w:shd w:val="clear" w:color="auto" w:fill="BCE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7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  <w:insideV w:val="single" w:sz="8" w:space="0" w:color="00A2DF" w:themeColor="accent2" w:themeTint="BF"/>
      </w:tblBorders>
    </w:tblPr>
    <w:tcPr>
      <w:shd w:val="clear" w:color="auto" w:fill="A0E5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2D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  <w:insideV w:val="single" w:sz="8" w:space="0" w:color="40CBFF" w:themeColor="accent3" w:themeTint="BF"/>
      </w:tblBorders>
    </w:tblPr>
    <w:tcPr>
      <w:shd w:val="clear" w:color="auto" w:fill="C0E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B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  <w:insideV w:val="single" w:sz="8" w:space="0" w:color="007EAF" w:themeColor="accent4" w:themeTint="BF"/>
      </w:tblBorders>
    </w:tblPr>
    <w:tcPr>
      <w:shd w:val="clear" w:color="auto" w:fill="90D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E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  <w:insideV w:val="single" w:sz="8" w:space="0" w:color="2CC5FF" w:themeColor="accent5" w:themeTint="BF"/>
      </w:tblBorders>
    </w:tblPr>
    <w:tcPr>
      <w:shd w:val="clear" w:color="auto" w:fill="B9EB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CC5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  <w:insideV w:val="single" w:sz="8" w:space="0" w:color="78DAFF" w:themeColor="accent6" w:themeTint="BF"/>
      </w:tblBorders>
    </w:tblPr>
    <w:tcPr>
      <w:shd w:val="clear" w:color="auto" w:fill="D2F2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DA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cPr>
      <w:shd w:val="clear" w:color="auto" w:fill="BCE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F0FF" w:themeFill="accent1" w:themeFillTint="33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tcBorders>
          <w:insideH w:val="single" w:sz="6" w:space="0" w:color="00AEEF" w:themeColor="accent1"/>
          <w:insideV w:val="single" w:sz="6" w:space="0" w:color="00AEEF" w:themeColor="accent1"/>
        </w:tcBorders>
        <w:shd w:val="clear" w:color="auto" w:fill="78D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cPr>
      <w:shd w:val="clear" w:color="auto" w:fill="A0E5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F4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AFF" w:themeFill="accent2" w:themeFillTint="33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tcBorders>
          <w:insideH w:val="single" w:sz="6" w:space="0" w:color="005D7F" w:themeColor="accent2"/>
          <w:insideV w:val="single" w:sz="6" w:space="0" w:color="005D7F" w:themeColor="accent2"/>
        </w:tcBorders>
        <w:shd w:val="clear" w:color="auto" w:fill="40CB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cPr>
      <w:shd w:val="clear" w:color="auto" w:fill="C0E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tcBorders>
          <w:insideH w:val="single" w:sz="6" w:space="0" w:color="00BAFF" w:themeColor="accent3"/>
          <w:insideV w:val="single" w:sz="6" w:space="0" w:color="00BAFF" w:themeColor="accent3"/>
        </w:tcBorders>
        <w:shd w:val="clear" w:color="auto" w:fill="80D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cPr>
      <w:shd w:val="clear" w:color="auto" w:fill="90D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3F2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E5FF" w:themeFill="accent4" w:themeFillTint="33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tcBorders>
          <w:insideH w:val="single" w:sz="6" w:space="0" w:color="002E40" w:themeColor="accent4"/>
          <w:insideV w:val="single" w:sz="6" w:space="0" w:color="002E40" w:themeColor="accent4"/>
        </w:tcBorders>
        <w:shd w:val="clear" w:color="auto" w:fill="20C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cPr>
      <w:shd w:val="clear" w:color="auto" w:fill="B9EB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3F7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FFF" w:themeFill="accent5" w:themeFillTint="33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tcBorders>
          <w:insideH w:val="single" w:sz="6" w:space="0" w:color="00A7E5" w:themeColor="accent5"/>
          <w:insideV w:val="single" w:sz="6" w:space="0" w:color="00A7E5" w:themeColor="accent5"/>
        </w:tcBorders>
        <w:shd w:val="clear" w:color="auto" w:fill="73D8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cPr>
      <w:shd w:val="clear" w:color="auto" w:fill="D2F2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A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5FF" w:themeFill="accent6" w:themeFillTint="33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tcBorders>
          <w:insideH w:val="single" w:sz="6" w:space="0" w:color="4CCEFF" w:themeColor="accent6"/>
          <w:insideV w:val="single" w:sz="6" w:space="0" w:color="4CCEFF" w:themeColor="accent6"/>
        </w:tcBorders>
        <w:shd w:val="clear" w:color="auto" w:fill="A5E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9F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E5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0CB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0CB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CFF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0D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0C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0C0FF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B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D8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D8FF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F2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E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E6FF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EEF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shd w:val="clear" w:color="auto" w:fill="BCECFF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D7F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shd w:val="clear" w:color="auto" w:fill="A0E5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AFF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shd w:val="clear" w:color="auto" w:fill="C0EDFF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E40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shd w:val="clear" w:color="auto" w:fill="90DFFF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E5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shd w:val="clear" w:color="auto" w:fill="B9EBFF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CEFF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shd w:val="clear" w:color="auto" w:fill="D2F2FF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EE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EE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EE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7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D7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E5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A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A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E4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E4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0D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E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E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B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CE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CE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F2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E5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0D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B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F2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7"/>
    <w:semiHidden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A92C80"/>
  </w:style>
  <w:style w:type="character" w:customStyle="1" w:styleId="TitredenoteCar">
    <w:name w:val="Titre de note Car"/>
    <w:basedOn w:val="Policepardfaut"/>
    <w:link w:val="Titredenote"/>
    <w:uiPriority w:val="99"/>
    <w:semiHidden/>
    <w:rsid w:val="00A92C80"/>
  </w:style>
  <w:style w:type="character" w:styleId="Numrodepage">
    <w:name w:val="page number"/>
    <w:basedOn w:val="Policepardfaut"/>
    <w:uiPriority w:val="99"/>
    <w:semiHidden/>
    <w:unhideWhenUsed/>
    <w:rsid w:val="00A92C80"/>
  </w:style>
  <w:style w:type="table" w:styleId="Tableausimple1">
    <w:name w:val="Plain Table 1"/>
    <w:basedOn w:val="Tableau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A92C80"/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92C80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A92C80"/>
  </w:style>
  <w:style w:type="character" w:customStyle="1" w:styleId="SalutationsCar">
    <w:name w:val="Salutations Car"/>
    <w:basedOn w:val="Policepardfaut"/>
    <w:link w:val="Salutations"/>
    <w:uiPriority w:val="99"/>
    <w:semiHidden/>
    <w:rsid w:val="00A92C80"/>
  </w:style>
  <w:style w:type="paragraph" w:styleId="Signature">
    <w:name w:val="Signature"/>
    <w:basedOn w:val="Normal"/>
    <w:link w:val="SignatureCar"/>
    <w:uiPriority w:val="99"/>
    <w:semiHidden/>
    <w:unhideWhenUsed/>
    <w:rsid w:val="00A92C80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A92C80"/>
  </w:style>
  <w:style w:type="character" w:styleId="lev">
    <w:name w:val="Strong"/>
    <w:basedOn w:val="Policepardfaut"/>
    <w:uiPriority w:val="22"/>
    <w:semiHidden/>
    <w:unhideWhenUsed/>
    <w:rsid w:val="00A92C80"/>
    <w:rPr>
      <w:b/>
      <w:bCs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A92C80"/>
    <w:pPr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A92C80"/>
  </w:style>
  <w:style w:type="table" w:styleId="Tableauprofessionnel">
    <w:name w:val="Table Professional"/>
    <w:basedOn w:val="Tableau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Nombre">
    <w:name w:val="Nombre"/>
    <w:basedOn w:val="Normal"/>
    <w:semiHidden/>
    <w:qFormat/>
    <w:rsid w:val="00C7436A"/>
    <w:pPr>
      <w:jc w:val="center"/>
    </w:pPr>
    <w:rPr>
      <w:rFonts w:asciiTheme="majorHAnsi" w:hAnsiTheme="majorHAnsi"/>
      <w:color w:val="C1C2C7" w:themeColor="background2" w:themeShade="E6"/>
      <w:sz w:val="326"/>
    </w:rPr>
  </w:style>
  <w:style w:type="paragraph" w:customStyle="1" w:styleId="Introductiondelapagedegarde">
    <w:name w:val="Introduction de la page de garde"/>
    <w:basedOn w:val="Normal"/>
    <w:qFormat/>
    <w:rsid w:val="001917E7"/>
    <w:pPr>
      <w:spacing w:before="240" w:line="216" w:lineRule="auto"/>
      <w:ind w:left="360" w:right="360"/>
    </w:pPr>
    <w:rPr>
      <w:color w:val="FFFFFF" w:themeColor="background1"/>
      <w:sz w:val="22"/>
    </w:rPr>
  </w:style>
  <w:style w:type="paragraph" w:customStyle="1" w:styleId="Poursuivrelalecture">
    <w:name w:val="Poursuivre la lecture"/>
    <w:basedOn w:val="Normal"/>
    <w:qFormat/>
    <w:rsid w:val="001917E7"/>
    <w:pPr>
      <w:spacing w:before="240" w:line="216" w:lineRule="auto"/>
      <w:ind w:right="360"/>
      <w:jc w:val="right"/>
    </w:pPr>
    <w:rPr>
      <w:color w:val="FFFFFF" w:themeColor="background1"/>
      <w:sz w:val="22"/>
    </w:rPr>
  </w:style>
  <w:style w:type="paragraph" w:customStyle="1" w:styleId="Titrecratif">
    <w:name w:val="Titre créatif"/>
    <w:basedOn w:val="Normal"/>
    <w:qFormat/>
    <w:rsid w:val="007051E1"/>
    <w:pPr>
      <w:spacing w:line="240" w:lineRule="auto"/>
      <w:jc w:val="center"/>
    </w:pPr>
    <w:rPr>
      <w:rFonts w:asciiTheme="majorHAnsi" w:eastAsiaTheme="minorHAnsi" w:hAnsiTheme="majorHAnsi"/>
      <w:b/>
      <w:caps/>
      <w:color w:val="FFFFFF" w:themeColor="background1"/>
      <w:sz w:val="120"/>
    </w:rPr>
  </w:style>
  <w:style w:type="paragraph" w:customStyle="1" w:styleId="Volume">
    <w:name w:val="Volume"/>
    <w:basedOn w:val="Normal"/>
    <w:qFormat/>
    <w:rsid w:val="00291E11"/>
    <w:pPr>
      <w:spacing w:line="240" w:lineRule="auto"/>
      <w:jc w:val="center"/>
    </w:pPr>
    <w:rPr>
      <w:caps/>
      <w:color w:val="FFFFFF" w:themeColor="background1"/>
      <w:sz w:val="18"/>
    </w:rPr>
  </w:style>
  <w:style w:type="paragraph" w:customStyle="1" w:styleId="Nomdeltablissement">
    <w:name w:val="Nom de l’établissement"/>
    <w:basedOn w:val="Normal"/>
    <w:qFormat/>
    <w:rsid w:val="00214C50"/>
    <w:pPr>
      <w:spacing w:line="240" w:lineRule="auto"/>
      <w:jc w:val="center"/>
    </w:pPr>
    <w:rPr>
      <w:rFonts w:asciiTheme="majorHAnsi" w:hAnsiTheme="majorHAnsi"/>
      <w:b/>
      <w:color w:val="FFFFFF" w:themeColor="background1"/>
      <w:sz w:val="18"/>
    </w:rPr>
  </w:style>
  <w:style w:type="paragraph" w:customStyle="1" w:styleId="Textedaccueil">
    <w:name w:val="Texte d’accueil"/>
    <w:basedOn w:val="Normalsurarrire-plansombre"/>
    <w:qFormat/>
    <w:rsid w:val="00F74BE3"/>
    <w:pPr>
      <w:spacing w:before="5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1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jpg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1.jp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8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messij\AppData\Roaming\Microsoft\Templates\Bulletin%20universitaire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00AEEF"/>
      </a:accent1>
      <a:accent2>
        <a:srgbClr val="005D7F"/>
      </a:accent2>
      <a:accent3>
        <a:srgbClr val="00BAFF"/>
      </a:accent3>
      <a:accent4>
        <a:srgbClr val="002E40"/>
      </a:accent4>
      <a:accent5>
        <a:srgbClr val="00A7E5"/>
      </a:accent5>
      <a:accent6>
        <a:srgbClr val="4CCEFF"/>
      </a:accent6>
      <a:hlink>
        <a:srgbClr val="00AEEF"/>
      </a:hlink>
      <a:folHlink>
        <a:srgbClr val="00BAFF"/>
      </a:folHlink>
    </a:clrScheme>
    <a:fontScheme name="Custom 3">
      <a:majorFont>
        <a:latin typeface="Century Gothic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0C273F-4414-4D03-8F9A-38407D9BA0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5E1CF1-D9FF-4C93-8241-1878346F60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362567-A690-4257-95C1-E73FCB560D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BF7FEA3D-659B-4706-BF04-119EEAED30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universitaire</Template>
  <TotalTime>0</TotalTime>
  <Pages>3</Pages>
  <Words>162</Words>
  <Characters>895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2022-10-28T08:42:00Z</dcterms:created>
  <dcterms:modified xsi:type="dcterms:W3CDTF">2023-01-24T08:26:00Z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